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AEBA3" w14:textId="77777777" w:rsidR="00705798" w:rsidRPr="00705798" w:rsidRDefault="00AC77E0" w:rsidP="00AC77E0">
      <w:pPr>
        <w:spacing w:before="120" w:after="240"/>
        <w:jc w:val="both"/>
        <w:rPr>
          <w:rFonts w:cstheme="minorHAnsi"/>
          <w:b/>
          <w:color w:val="FF0080"/>
          <w:spacing w:val="10"/>
        </w:rPr>
      </w:pPr>
      <w:bookmarkStart w:id="0" w:name="_Hlk502822626"/>
      <w:r>
        <w:rPr>
          <w:rFonts w:cstheme="minorHAnsi"/>
          <w:b/>
          <w:color w:val="FF0080"/>
          <w:spacing w:val="10"/>
          <w:sz w:val="28"/>
          <w:szCs w:val="28"/>
        </w:rPr>
        <w:t xml:space="preserve">Crew Attachment Program Application Form </w:t>
      </w:r>
    </w:p>
    <w:p w14:paraId="2E3EA382" w14:textId="77777777" w:rsidR="00AC77E0" w:rsidRDefault="00AC77E0" w:rsidP="00AC77E0">
      <w:pPr>
        <w:spacing w:before="120" w:after="240"/>
        <w:jc w:val="both"/>
        <w:rPr>
          <w:rFonts w:cstheme="minorHAnsi"/>
          <w:bCs/>
          <w:iCs/>
          <w:caps/>
        </w:rPr>
      </w:pPr>
      <w:r w:rsidRPr="00705798">
        <w:rPr>
          <w:rFonts w:cstheme="minorHAnsi"/>
          <w:bCs/>
          <w:iCs/>
        </w:rPr>
        <w:t>Before completing this form please read the relevant Guidelines in conjunction with the Screenwest Terms of Trade</w:t>
      </w:r>
      <w:r w:rsidRPr="00705798">
        <w:rPr>
          <w:rFonts w:cstheme="minorHAnsi"/>
          <w:bCs/>
          <w:iCs/>
          <w:caps/>
        </w:rPr>
        <w:t>.</w:t>
      </w:r>
    </w:p>
    <w:p w14:paraId="34137D28" w14:textId="77777777" w:rsidR="00A24460" w:rsidRPr="00705798" w:rsidRDefault="00A24460" w:rsidP="00AC77E0">
      <w:pPr>
        <w:spacing w:before="120" w:after="240"/>
        <w:jc w:val="both"/>
        <w:rPr>
          <w:rFonts w:cstheme="minorHAnsi"/>
          <w:bCs/>
          <w:iCs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000"/>
      </w:tblGrid>
      <w:tr w:rsidR="00AC77E0" w:rsidRPr="00705798" w14:paraId="4488C2FB" w14:textId="77777777" w:rsidTr="007E1ABF">
        <w:trPr>
          <w:trHeight w:val="340"/>
        </w:trPr>
        <w:tc>
          <w:tcPr>
            <w:tcW w:w="8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B53395" w14:textId="77777777" w:rsidR="00AC77E0" w:rsidRPr="00705798" w:rsidRDefault="00AC77E0" w:rsidP="00780C0E">
            <w:pPr>
              <w:pStyle w:val="Title"/>
              <w:spacing w:before="40" w:after="40"/>
              <w:ind w:left="0" w:right="-238" w:firstLine="0"/>
              <w:jc w:val="left"/>
              <w:rPr>
                <w:rFonts w:asciiTheme="minorHAnsi" w:hAnsiTheme="minorHAnsi" w:cstheme="minorHAnsi"/>
                <w:szCs w:val="22"/>
              </w:rPr>
            </w:pPr>
            <w:r w:rsidRPr="00705798">
              <w:rPr>
                <w:rFonts w:asciiTheme="minorHAnsi" w:hAnsiTheme="minorHAnsi" w:cstheme="minorHAnsi"/>
                <w:bCs/>
                <w:szCs w:val="22"/>
                <w:lang w:eastAsia="en-AU"/>
              </w:rPr>
              <w:t>1.0          APPLICATION SUMMARY</w:t>
            </w:r>
          </w:p>
        </w:tc>
      </w:tr>
      <w:tr w:rsidR="00AC77E0" w:rsidRPr="00705798" w14:paraId="2B611A5D" w14:textId="77777777" w:rsidTr="007E1ABF">
        <w:trPr>
          <w:trHeight w:val="3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ACE795" w14:textId="77777777" w:rsidR="00AC77E0" w:rsidRPr="00705798" w:rsidRDefault="00AC77E0" w:rsidP="00780C0E">
            <w:pPr>
              <w:pStyle w:val="Title"/>
              <w:spacing w:before="40" w:after="40"/>
              <w:ind w:left="0" w:right="72" w:firstLine="0"/>
              <w:jc w:val="left"/>
              <w:rPr>
                <w:rFonts w:asciiTheme="minorHAnsi" w:hAnsiTheme="minorHAnsi" w:cstheme="minorHAnsi"/>
                <w:szCs w:val="22"/>
              </w:rPr>
            </w:pPr>
            <w:r w:rsidRPr="00705798">
              <w:rPr>
                <w:rFonts w:asciiTheme="minorHAnsi" w:hAnsiTheme="minorHAnsi" w:cstheme="minorHAnsi"/>
                <w:szCs w:val="22"/>
              </w:rPr>
              <w:t>Application Date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D1525" w14:textId="77777777" w:rsidR="00AC77E0" w:rsidRPr="00705798" w:rsidRDefault="00AC77E0" w:rsidP="00780C0E">
            <w:pPr>
              <w:pStyle w:val="Title"/>
              <w:spacing w:before="40" w:after="40"/>
              <w:ind w:left="0" w:right="-238" w:firstLine="0"/>
              <w:jc w:val="left"/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</w:tr>
      <w:tr w:rsidR="00AC77E0" w:rsidRPr="00705798" w14:paraId="6B7CFB3C" w14:textId="77777777" w:rsidTr="007E1ABF">
        <w:trPr>
          <w:trHeight w:val="34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3D273E" w14:textId="77777777" w:rsidR="00AC77E0" w:rsidRPr="00705798" w:rsidRDefault="00AC77E0" w:rsidP="00780C0E">
            <w:pPr>
              <w:pStyle w:val="Title"/>
              <w:spacing w:before="40" w:after="40"/>
              <w:ind w:left="0" w:right="72" w:firstLine="0"/>
              <w:jc w:val="left"/>
              <w:rPr>
                <w:rFonts w:asciiTheme="minorHAnsi" w:hAnsiTheme="minorHAnsi" w:cstheme="minorHAnsi"/>
                <w:szCs w:val="22"/>
              </w:rPr>
            </w:pPr>
            <w:r w:rsidRPr="00705798">
              <w:rPr>
                <w:rFonts w:asciiTheme="minorHAnsi" w:hAnsiTheme="minorHAnsi" w:cstheme="minorHAnsi"/>
                <w:szCs w:val="22"/>
              </w:rPr>
              <w:t>Production Title</w:t>
            </w:r>
          </w:p>
        </w:tc>
        <w:tc>
          <w:tcPr>
            <w:tcW w:w="60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75DFA" w14:textId="77777777" w:rsidR="00AC77E0" w:rsidRPr="00705798" w:rsidRDefault="00AC77E0" w:rsidP="00780C0E">
            <w:pPr>
              <w:pStyle w:val="Title"/>
              <w:spacing w:before="40" w:after="40"/>
              <w:ind w:left="0" w:right="-238" w:firstLine="0"/>
              <w:jc w:val="left"/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</w:tr>
      <w:tr w:rsidR="00AC77E0" w:rsidRPr="00705798" w14:paraId="02EE9195" w14:textId="77777777" w:rsidTr="007E1ABF">
        <w:trPr>
          <w:trHeight w:val="34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BF2E93" w14:textId="77777777" w:rsidR="00AC77E0" w:rsidRPr="00705798" w:rsidRDefault="00AC77E0" w:rsidP="00780C0E">
            <w:pPr>
              <w:pStyle w:val="Title"/>
              <w:spacing w:before="40" w:after="40"/>
              <w:ind w:left="0" w:right="72" w:firstLine="0"/>
              <w:jc w:val="left"/>
              <w:rPr>
                <w:rFonts w:asciiTheme="minorHAnsi" w:hAnsiTheme="minorHAnsi" w:cstheme="minorHAnsi"/>
                <w:szCs w:val="22"/>
              </w:rPr>
            </w:pPr>
            <w:r w:rsidRPr="00705798">
              <w:rPr>
                <w:rFonts w:asciiTheme="minorHAnsi" w:hAnsiTheme="minorHAnsi" w:cstheme="minorHAnsi"/>
                <w:szCs w:val="22"/>
              </w:rPr>
              <w:t>Attachment Role</w:t>
            </w:r>
          </w:p>
        </w:tc>
        <w:tc>
          <w:tcPr>
            <w:tcW w:w="60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A87F5" w14:textId="77777777" w:rsidR="00AC77E0" w:rsidRPr="00705798" w:rsidRDefault="00AC77E0" w:rsidP="007E1ABF">
            <w:pPr>
              <w:pStyle w:val="Title"/>
              <w:spacing w:before="40" w:after="40"/>
              <w:ind w:left="0" w:right="-102" w:firstLine="0"/>
              <w:jc w:val="left"/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</w:tr>
      <w:tr w:rsidR="00AC77E0" w:rsidRPr="00705798" w14:paraId="1DC8320C" w14:textId="77777777" w:rsidTr="007E1ABF">
        <w:trPr>
          <w:trHeight w:val="34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53B0DC" w14:textId="77777777" w:rsidR="00AC77E0" w:rsidRPr="00705798" w:rsidRDefault="00AC77E0" w:rsidP="00780C0E">
            <w:pPr>
              <w:pStyle w:val="Title"/>
              <w:spacing w:before="40" w:after="40"/>
              <w:ind w:left="0" w:right="72" w:firstLine="0"/>
              <w:jc w:val="left"/>
              <w:rPr>
                <w:rFonts w:asciiTheme="minorHAnsi" w:hAnsiTheme="minorHAnsi" w:cstheme="minorHAnsi"/>
                <w:szCs w:val="22"/>
              </w:rPr>
            </w:pPr>
            <w:r w:rsidRPr="00705798">
              <w:rPr>
                <w:rFonts w:asciiTheme="minorHAnsi" w:hAnsiTheme="minorHAnsi" w:cstheme="minorHAnsi"/>
                <w:szCs w:val="22"/>
              </w:rPr>
              <w:t>Duration of Attachment</w:t>
            </w:r>
          </w:p>
        </w:tc>
        <w:tc>
          <w:tcPr>
            <w:tcW w:w="60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4B673" w14:textId="77777777" w:rsidR="00AC77E0" w:rsidRPr="00705798" w:rsidRDefault="00AC77E0" w:rsidP="00780C0E">
            <w:pPr>
              <w:pStyle w:val="Title"/>
              <w:spacing w:before="40" w:after="40"/>
              <w:ind w:left="0" w:right="-238" w:firstLine="0"/>
              <w:jc w:val="left"/>
              <w:rPr>
                <w:rFonts w:asciiTheme="minorHAnsi" w:hAnsiTheme="minorHAnsi" w:cstheme="minorHAnsi"/>
                <w:b w:val="0"/>
                <w:szCs w:val="22"/>
              </w:rPr>
            </w:pPr>
            <w:r w:rsidRPr="00705798">
              <w:rPr>
                <w:rFonts w:asciiTheme="minorHAnsi" w:hAnsiTheme="minorHAnsi" w:cstheme="minorHAnsi"/>
                <w:b w:val="0"/>
                <w:szCs w:val="22"/>
              </w:rPr>
              <w:t>If known</w:t>
            </w:r>
          </w:p>
        </w:tc>
      </w:tr>
      <w:tr w:rsidR="00AC77E0" w:rsidRPr="00705798" w14:paraId="0161196F" w14:textId="77777777" w:rsidTr="007E1ABF">
        <w:trPr>
          <w:trHeight w:val="34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34A8CA" w14:textId="77777777" w:rsidR="00AC77E0" w:rsidRPr="00705798" w:rsidRDefault="00AC77E0" w:rsidP="00780C0E">
            <w:pPr>
              <w:pStyle w:val="Title"/>
              <w:spacing w:before="40" w:after="40"/>
              <w:ind w:left="0" w:right="72" w:firstLine="0"/>
              <w:jc w:val="left"/>
              <w:rPr>
                <w:rFonts w:asciiTheme="minorHAnsi" w:hAnsiTheme="minorHAnsi" w:cstheme="minorHAnsi"/>
                <w:szCs w:val="22"/>
              </w:rPr>
            </w:pPr>
            <w:r w:rsidRPr="00705798">
              <w:rPr>
                <w:rFonts w:asciiTheme="minorHAnsi" w:hAnsiTheme="minorHAnsi" w:cstheme="minorHAnsi"/>
                <w:szCs w:val="22"/>
              </w:rPr>
              <w:t>Estimated Start Date</w:t>
            </w:r>
          </w:p>
        </w:tc>
        <w:tc>
          <w:tcPr>
            <w:tcW w:w="60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C0A3A" w14:textId="77777777" w:rsidR="00AC77E0" w:rsidRPr="00705798" w:rsidRDefault="00AC77E0" w:rsidP="00780C0E">
            <w:pPr>
              <w:pStyle w:val="Title"/>
              <w:spacing w:before="40" w:after="40"/>
              <w:ind w:left="0" w:right="-238" w:firstLine="0"/>
              <w:jc w:val="left"/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</w:tr>
      <w:tr w:rsidR="00AC77E0" w:rsidRPr="00705798" w14:paraId="5EB2BAED" w14:textId="77777777" w:rsidTr="007E1ABF">
        <w:trPr>
          <w:trHeight w:val="34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1959F2" w14:textId="77777777" w:rsidR="00AC77E0" w:rsidRPr="00705798" w:rsidRDefault="00AC77E0" w:rsidP="00780C0E">
            <w:pPr>
              <w:pStyle w:val="Title"/>
              <w:spacing w:before="40" w:after="40"/>
              <w:ind w:left="0" w:right="72" w:firstLine="0"/>
              <w:jc w:val="left"/>
              <w:rPr>
                <w:rFonts w:asciiTheme="minorHAnsi" w:hAnsiTheme="minorHAnsi" w:cstheme="minorHAnsi"/>
                <w:szCs w:val="22"/>
              </w:rPr>
            </w:pPr>
            <w:r w:rsidRPr="00705798">
              <w:rPr>
                <w:rFonts w:asciiTheme="minorHAnsi" w:hAnsiTheme="minorHAnsi" w:cstheme="minorHAnsi"/>
                <w:szCs w:val="22"/>
              </w:rPr>
              <w:t>Estimated Completion Date</w:t>
            </w:r>
          </w:p>
        </w:tc>
        <w:tc>
          <w:tcPr>
            <w:tcW w:w="6000" w:type="dxa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389C493F" w14:textId="77777777" w:rsidR="00AC77E0" w:rsidRPr="00705798" w:rsidRDefault="00AC77E0" w:rsidP="00780C0E">
            <w:pPr>
              <w:pStyle w:val="Title"/>
              <w:spacing w:before="40" w:after="40"/>
              <w:ind w:left="0" w:right="-238" w:firstLine="0"/>
              <w:jc w:val="left"/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</w:tr>
      <w:tr w:rsidR="00AC77E0" w:rsidRPr="00705798" w14:paraId="374AE60B" w14:textId="77777777" w:rsidTr="007E1ABF">
        <w:trPr>
          <w:trHeight w:val="3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9BA0A2A" w14:textId="77777777" w:rsidR="00AC77E0" w:rsidRPr="00705798" w:rsidRDefault="00AC77E0" w:rsidP="00780C0E">
            <w:pPr>
              <w:pStyle w:val="Title"/>
              <w:spacing w:before="40" w:after="40"/>
              <w:ind w:left="0" w:right="72" w:firstLine="0"/>
              <w:jc w:val="lef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0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4AE98" w14:textId="77777777" w:rsidR="00AC77E0" w:rsidRPr="00705798" w:rsidRDefault="00AC77E0" w:rsidP="00780C0E">
            <w:pPr>
              <w:pStyle w:val="Title"/>
              <w:spacing w:before="40" w:after="40"/>
              <w:ind w:left="0" w:right="-238" w:firstLine="0"/>
              <w:jc w:val="left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4F681241" w14:textId="77777777" w:rsidR="00AC77E0" w:rsidRPr="00705798" w:rsidRDefault="00AC77E0" w:rsidP="00AC77E0">
      <w:pPr>
        <w:jc w:val="both"/>
        <w:rPr>
          <w:rFonts w:cstheme="minorHAnsi"/>
          <w:bCs/>
          <w:iCs/>
          <w:color w:val="FF0000"/>
        </w:rPr>
      </w:pPr>
    </w:p>
    <w:tbl>
      <w:tblPr>
        <w:tblW w:w="8977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710"/>
        <w:gridCol w:w="2268"/>
        <w:gridCol w:w="1134"/>
        <w:gridCol w:w="1747"/>
      </w:tblGrid>
      <w:tr w:rsidR="00AC77E0" w:rsidRPr="00705798" w14:paraId="6BA2CF72" w14:textId="77777777" w:rsidTr="007E1ABF">
        <w:trPr>
          <w:trHeight w:val="340"/>
        </w:trPr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134C8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40" w:after="40"/>
              <w:ind w:right="1309"/>
              <w:outlineLvl w:val="0"/>
              <w:rPr>
                <w:rFonts w:eastAsia="Times New Roman" w:cstheme="minorHAnsi"/>
                <w:b/>
                <w:bCs/>
                <w:lang w:eastAsia="en-AU"/>
              </w:rPr>
            </w:pPr>
            <w:r w:rsidRPr="00705798">
              <w:rPr>
                <w:rFonts w:eastAsia="Times New Roman" w:cstheme="minorHAnsi"/>
                <w:b/>
                <w:bCs/>
                <w:lang w:eastAsia="en-AU"/>
              </w:rPr>
              <w:t>2.0</w:t>
            </w:r>
            <w:r w:rsidRPr="00705798">
              <w:rPr>
                <w:rFonts w:eastAsia="Times New Roman" w:cstheme="minorHAnsi"/>
                <w:b/>
                <w:bCs/>
                <w:lang w:eastAsia="en-AU"/>
              </w:rPr>
              <w:tab/>
              <w:t>ATTACHMENT</w:t>
            </w:r>
            <w:r w:rsidR="00A87BFB" w:rsidRPr="00705798">
              <w:rPr>
                <w:rFonts w:eastAsia="Times New Roman" w:cstheme="minorHAnsi"/>
                <w:b/>
                <w:bCs/>
                <w:lang w:eastAsia="en-AU"/>
              </w:rPr>
              <w:t>/APPLICANT</w:t>
            </w:r>
            <w:r w:rsidRPr="00705798">
              <w:rPr>
                <w:rFonts w:eastAsia="Times New Roman" w:cstheme="minorHAnsi"/>
                <w:b/>
                <w:bCs/>
                <w:lang w:eastAsia="en-AU"/>
              </w:rPr>
              <w:t xml:space="preserve"> DETAILS </w:t>
            </w:r>
          </w:p>
        </w:tc>
      </w:tr>
      <w:tr w:rsidR="00AC77E0" w:rsidRPr="00705798" w14:paraId="37E23779" w14:textId="77777777" w:rsidTr="007E1ABF">
        <w:trPr>
          <w:trHeight w:val="34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FD2CBE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/>
              <w:rPr>
                <w:rFonts w:cstheme="minorHAnsi"/>
                <w:b/>
                <w:color w:val="000000"/>
                <w:lang w:eastAsia="en-AU"/>
              </w:rPr>
            </w:pPr>
            <w:r w:rsidRPr="00705798">
              <w:rPr>
                <w:rFonts w:cstheme="minorHAnsi"/>
                <w:b/>
                <w:color w:val="000000"/>
                <w:lang w:eastAsia="en-AU"/>
              </w:rPr>
              <w:t xml:space="preserve">Applicant </w:t>
            </w:r>
          </w:p>
        </w:tc>
        <w:tc>
          <w:tcPr>
            <w:tcW w:w="58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A5742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theme="minorHAnsi"/>
                <w:b/>
                <w:bCs/>
                <w:lang w:eastAsia="en-AU"/>
              </w:rPr>
            </w:pPr>
          </w:p>
        </w:tc>
      </w:tr>
      <w:tr w:rsidR="00AC77E0" w:rsidRPr="00705798" w14:paraId="68703CFF" w14:textId="77777777" w:rsidTr="007E1ABF">
        <w:trPr>
          <w:trHeight w:val="340"/>
        </w:trPr>
        <w:tc>
          <w:tcPr>
            <w:tcW w:w="311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C76F525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b/>
                <w:color w:val="000000"/>
                <w:lang w:eastAsia="en-AU"/>
              </w:rPr>
            </w:pPr>
            <w:r w:rsidRPr="00705798">
              <w:rPr>
                <w:rFonts w:cstheme="minorHAnsi"/>
                <w:b/>
                <w:color w:val="000000"/>
                <w:lang w:eastAsia="en-AU"/>
              </w:rPr>
              <w:t>ABN (if applicable)</w:t>
            </w:r>
          </w:p>
          <w:p w14:paraId="7AA784A0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b/>
                <w:color w:val="000000"/>
                <w:lang w:eastAsia="en-AU"/>
              </w:rPr>
            </w:pPr>
          </w:p>
          <w:p w14:paraId="0797D574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b/>
                <w:color w:val="000000"/>
                <w:lang w:eastAsia="en-AU"/>
              </w:rPr>
            </w:pPr>
            <w:r w:rsidRPr="00705798">
              <w:rPr>
                <w:rFonts w:cstheme="minorHAnsi"/>
                <w:b/>
                <w:color w:val="000000"/>
                <w:lang w:eastAsia="en-AU"/>
              </w:rPr>
              <w:t xml:space="preserve">Address </w:t>
            </w:r>
            <w:r w:rsidRPr="00705798">
              <w:rPr>
                <w:rFonts w:cstheme="minorHAnsi"/>
                <w:b/>
                <w:color w:val="000000"/>
                <w:lang w:eastAsia="en-AU"/>
              </w:rPr>
              <w:tab/>
            </w:r>
          </w:p>
        </w:tc>
        <w:tc>
          <w:tcPr>
            <w:tcW w:w="585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48932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color w:val="000000"/>
                <w:lang w:eastAsia="en-AU"/>
              </w:rPr>
            </w:pPr>
          </w:p>
        </w:tc>
      </w:tr>
      <w:tr w:rsidR="00AC77E0" w:rsidRPr="00705798" w14:paraId="6B235B33" w14:textId="77777777" w:rsidTr="007E1ABF">
        <w:trPr>
          <w:trHeight w:val="340"/>
        </w:trPr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4E0E9D0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b/>
                <w:color w:val="000000"/>
                <w:lang w:eastAsia="en-AU"/>
              </w:rPr>
            </w:pPr>
          </w:p>
        </w:tc>
        <w:tc>
          <w:tcPr>
            <w:tcW w:w="585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6AEF9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color w:val="000000"/>
                <w:lang w:eastAsia="en-AU"/>
              </w:rPr>
            </w:pPr>
          </w:p>
        </w:tc>
      </w:tr>
      <w:tr w:rsidR="00AC77E0" w:rsidRPr="00705798" w14:paraId="53BFD3E7" w14:textId="77777777" w:rsidTr="007E1ABF">
        <w:trPr>
          <w:trHeight w:val="340"/>
        </w:trPr>
        <w:tc>
          <w:tcPr>
            <w:tcW w:w="311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466E9E13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b/>
                <w:color w:val="000000"/>
                <w:lang w:eastAsia="en-A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B32422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ind w:left="-107"/>
              <w:rPr>
                <w:rFonts w:cstheme="minorHAnsi"/>
                <w:b/>
                <w:color w:val="000000"/>
                <w:lang w:eastAsia="en-AU"/>
              </w:rPr>
            </w:pPr>
            <w:r w:rsidRPr="00705798">
              <w:rPr>
                <w:rFonts w:cstheme="minorHAnsi"/>
                <w:b/>
                <w:color w:val="000000"/>
                <w:lang w:eastAsia="en-AU"/>
              </w:rPr>
              <w:t>State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7DEF0A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color w:val="000000"/>
                <w:lang w:eastAsia="en-A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481F6F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b/>
                <w:color w:val="000000"/>
                <w:lang w:eastAsia="en-AU"/>
              </w:rPr>
            </w:pPr>
            <w:r w:rsidRPr="00705798">
              <w:rPr>
                <w:rFonts w:cstheme="minorHAnsi"/>
                <w:b/>
                <w:color w:val="000000"/>
                <w:lang w:eastAsia="en-AU"/>
              </w:rPr>
              <w:t>Post Code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AC622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color w:val="000000"/>
                <w:lang w:eastAsia="en-AU"/>
              </w:rPr>
            </w:pPr>
          </w:p>
        </w:tc>
      </w:tr>
      <w:tr w:rsidR="00AC77E0" w:rsidRPr="00705798" w14:paraId="53F6ECF8" w14:textId="77777777" w:rsidTr="007E1ABF">
        <w:trPr>
          <w:trHeight w:val="340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01311EB0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b/>
                <w:color w:val="000000"/>
                <w:lang w:eastAsia="en-AU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472EA47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ind w:left="-107"/>
              <w:rPr>
                <w:rFonts w:cstheme="minorHAnsi"/>
                <w:b/>
                <w:color w:val="000000"/>
                <w:lang w:eastAsia="en-AU"/>
              </w:rPr>
            </w:pPr>
            <w:r w:rsidRPr="00705798">
              <w:rPr>
                <w:rFonts w:cstheme="minorHAnsi"/>
                <w:b/>
                <w:color w:val="000000"/>
                <w:lang w:eastAsia="en-AU"/>
              </w:rPr>
              <w:t>Phone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792834E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ind w:left="-391" w:right="1356" w:hanging="4536"/>
              <w:rPr>
                <w:rFonts w:cstheme="minorHAnsi"/>
                <w:color w:val="000000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AC420A7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b/>
                <w:color w:val="000000"/>
                <w:lang w:eastAsia="en-AU"/>
              </w:rPr>
            </w:pPr>
            <w:r w:rsidRPr="00705798">
              <w:rPr>
                <w:rFonts w:cstheme="minorHAnsi"/>
                <w:b/>
                <w:color w:val="000000"/>
                <w:lang w:eastAsia="en-AU"/>
              </w:rPr>
              <w:t>Mobile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56DED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color w:val="000000"/>
                <w:lang w:eastAsia="en-AU"/>
              </w:rPr>
            </w:pPr>
          </w:p>
        </w:tc>
      </w:tr>
      <w:tr w:rsidR="00AC77E0" w:rsidRPr="00705798" w14:paraId="7C15E351" w14:textId="77777777" w:rsidTr="007E1ABF">
        <w:trPr>
          <w:trHeight w:val="340"/>
        </w:trPr>
        <w:tc>
          <w:tcPr>
            <w:tcW w:w="311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42EDD80F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b/>
                <w:color w:val="000000"/>
                <w:lang w:eastAsia="en-AU"/>
              </w:rPr>
            </w:pPr>
            <w:r w:rsidRPr="00705798">
              <w:rPr>
                <w:rFonts w:cstheme="minorHAnsi"/>
                <w:b/>
                <w:color w:val="000000"/>
                <w:lang w:eastAsia="en-AU"/>
              </w:rPr>
              <w:t>Email</w:t>
            </w:r>
          </w:p>
        </w:tc>
        <w:tc>
          <w:tcPr>
            <w:tcW w:w="5859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69BDB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color w:val="000000"/>
                <w:lang w:eastAsia="en-AU"/>
              </w:rPr>
            </w:pPr>
          </w:p>
        </w:tc>
      </w:tr>
      <w:tr w:rsidR="00AC77E0" w:rsidRPr="00705798" w14:paraId="208210F5" w14:textId="77777777" w:rsidTr="007E1ABF">
        <w:trPr>
          <w:trHeight w:val="340"/>
        </w:trPr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EBE948E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b/>
                <w:color w:val="000000"/>
                <w:lang w:eastAsia="en-AU"/>
              </w:rPr>
            </w:pPr>
          </w:p>
        </w:tc>
        <w:tc>
          <w:tcPr>
            <w:tcW w:w="585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60ECA" w14:textId="77777777" w:rsidR="00AC77E0" w:rsidRPr="00705798" w:rsidRDefault="00AC77E0" w:rsidP="00780C0E">
            <w:pPr>
              <w:autoSpaceDE w:val="0"/>
              <w:autoSpaceDN w:val="0"/>
              <w:adjustRightInd w:val="0"/>
              <w:spacing w:before="60" w:after="60"/>
              <w:rPr>
                <w:rFonts w:cstheme="minorHAnsi"/>
                <w:color w:val="000000"/>
                <w:lang w:eastAsia="en-AU"/>
              </w:rPr>
            </w:pPr>
          </w:p>
        </w:tc>
      </w:tr>
    </w:tbl>
    <w:p w14:paraId="38D15BF9" w14:textId="77777777" w:rsidR="00AC77E0" w:rsidRDefault="00AC77E0" w:rsidP="00AC77E0">
      <w:pPr>
        <w:rPr>
          <w:rFonts w:cstheme="minorHAnsi"/>
        </w:rPr>
      </w:pPr>
    </w:p>
    <w:p w14:paraId="52C2388C" w14:textId="77777777" w:rsidR="006C431E" w:rsidRPr="00705798" w:rsidRDefault="006C431E" w:rsidP="00AC77E0">
      <w:pPr>
        <w:rPr>
          <w:rFonts w:cstheme="minorHAnsi"/>
        </w:rPr>
      </w:pPr>
    </w:p>
    <w:p w14:paraId="00002B94" w14:textId="77777777" w:rsidR="00376FC7" w:rsidRDefault="006D21E4" w:rsidP="00376FC7">
      <w:pPr>
        <w:spacing w:line="240" w:lineRule="auto"/>
        <w:rPr>
          <w:rFonts w:cstheme="minorHAnsi"/>
        </w:rPr>
      </w:pPr>
      <w:r w:rsidRPr="00705798">
        <w:rPr>
          <w:rFonts w:cstheme="minorHAnsi"/>
        </w:rPr>
        <w:br w:type="page"/>
      </w:r>
      <w:bookmarkStart w:id="1" w:name="_gjdgxs" w:colFirst="0" w:colLast="0"/>
      <w:bookmarkEnd w:id="0"/>
      <w:bookmarkEnd w:id="1"/>
    </w:p>
    <w:tbl>
      <w:tblPr>
        <w:tblW w:w="900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141"/>
        <w:gridCol w:w="1588"/>
        <w:gridCol w:w="1305"/>
        <w:gridCol w:w="2002"/>
      </w:tblGrid>
      <w:tr w:rsidR="00376FC7" w:rsidRPr="006D78CC" w14:paraId="5964980F" w14:textId="77777777" w:rsidTr="00780C0E">
        <w:tc>
          <w:tcPr>
            <w:tcW w:w="900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19482A4" w14:textId="77777777" w:rsidR="00376FC7" w:rsidRPr="006D78CC" w:rsidRDefault="00376FC7" w:rsidP="00780C0E">
            <w:pPr>
              <w:autoSpaceDE w:val="0"/>
              <w:autoSpaceDN w:val="0"/>
              <w:adjustRightInd w:val="0"/>
              <w:spacing w:before="40" w:after="40"/>
              <w:ind w:right="1309"/>
              <w:outlineLvl w:val="0"/>
              <w:rPr>
                <w:rFonts w:cstheme="minorHAnsi"/>
                <w:b/>
                <w:bCs/>
                <w:color w:val="000000"/>
                <w:lang w:eastAsia="en-AU"/>
              </w:rPr>
            </w:pPr>
            <w:r w:rsidRPr="006D78CC">
              <w:rPr>
                <w:rFonts w:cstheme="minorHAnsi"/>
                <w:b/>
                <w:bCs/>
                <w:color w:val="000000"/>
                <w:lang w:eastAsia="en-AU"/>
              </w:rPr>
              <w:lastRenderedPageBreak/>
              <w:t>3.0</w:t>
            </w:r>
            <w:r w:rsidRPr="006D78CC">
              <w:rPr>
                <w:rFonts w:cstheme="minorHAnsi"/>
                <w:b/>
                <w:bCs/>
                <w:color w:val="000000"/>
                <w:lang w:eastAsia="en-AU"/>
              </w:rPr>
              <w:tab/>
            </w:r>
            <w:r>
              <w:rPr>
                <w:rFonts w:cstheme="minorHAnsi"/>
                <w:b/>
                <w:bCs/>
                <w:color w:val="000000"/>
                <w:lang w:eastAsia="en-AU"/>
              </w:rPr>
              <w:t xml:space="preserve">STATISTICAL INFORMATION </w:t>
            </w:r>
          </w:p>
        </w:tc>
      </w:tr>
      <w:tr w:rsidR="00376FC7" w:rsidRPr="00F3242E" w14:paraId="55CA4FB6" w14:textId="77777777" w:rsidTr="00780C0E"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32A4DD8" w14:textId="77777777" w:rsidR="00376FC7" w:rsidRPr="00EE2657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 w:rsidRPr="00EE2657">
              <w:rPr>
                <w:rFonts w:cstheme="minorHAnsi"/>
                <w:color w:val="000000"/>
              </w:rPr>
              <w:t>Is the applicant contact aged between</w:t>
            </w:r>
          </w:p>
        </w:tc>
        <w:tc>
          <w:tcPr>
            <w:tcW w:w="48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91B82" w14:textId="77777777" w:rsidR="00376FC7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 w:rsidRPr="00EE2657">
              <w:rPr>
                <w:rFonts w:cstheme="minorHAnsi"/>
                <w:color w:val="000000"/>
              </w:rPr>
              <w:t xml:space="preserve">18-24 </w:t>
            </w:r>
            <w:r>
              <w:rPr>
                <w:rFonts w:cstheme="minorHAnsi"/>
                <w:color w:val="000000"/>
              </w:rPr>
              <w:t xml:space="preserve"> </w:t>
            </w:r>
            <w:r w:rsidRPr="00EE2657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2657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EE2657">
              <w:rPr>
                <w:rFonts w:cstheme="minorHAnsi"/>
                <w:color w:val="000000"/>
              </w:rPr>
              <w:fldChar w:fldCharType="end"/>
            </w:r>
            <w:r>
              <w:rPr>
                <w:rFonts w:cstheme="minorHAnsi"/>
                <w:color w:val="000000"/>
              </w:rPr>
              <w:t xml:space="preserve">    25-34 </w:t>
            </w:r>
            <w:r w:rsidRPr="00EE2657">
              <w:rPr>
                <w:rFonts w:cstheme="minorHAnsi"/>
                <w:color w:val="000000"/>
              </w:rPr>
              <w:t xml:space="preserve"> </w:t>
            </w:r>
            <w:r w:rsidRPr="00EE2657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2657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EE2657">
              <w:rPr>
                <w:rFonts w:cstheme="minorHAnsi"/>
                <w:color w:val="000000"/>
              </w:rPr>
              <w:fldChar w:fldCharType="end"/>
            </w:r>
            <w:r>
              <w:rPr>
                <w:rFonts w:cstheme="minorHAnsi"/>
                <w:color w:val="000000"/>
              </w:rPr>
              <w:t xml:space="preserve">    </w:t>
            </w:r>
            <w:r w:rsidRPr="00EE2657">
              <w:rPr>
                <w:rFonts w:cstheme="minorHAnsi"/>
                <w:color w:val="000000"/>
              </w:rPr>
              <w:t xml:space="preserve">35-44 </w:t>
            </w:r>
            <w:r>
              <w:rPr>
                <w:rFonts w:cstheme="minorHAnsi"/>
                <w:color w:val="000000"/>
              </w:rPr>
              <w:t xml:space="preserve"> </w:t>
            </w:r>
            <w:r w:rsidRPr="00EE2657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2657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EE2657">
              <w:rPr>
                <w:rFonts w:cstheme="minorHAnsi"/>
                <w:color w:val="000000"/>
              </w:rPr>
              <w:fldChar w:fldCharType="end"/>
            </w:r>
            <w:r w:rsidRPr="00EE2657">
              <w:rPr>
                <w:rFonts w:cstheme="minorHAnsi"/>
                <w:color w:val="000000"/>
              </w:rPr>
              <w:t xml:space="preserve">  </w:t>
            </w:r>
            <w:r>
              <w:rPr>
                <w:rFonts w:cstheme="minorHAnsi"/>
                <w:color w:val="000000"/>
              </w:rPr>
              <w:t xml:space="preserve">  </w:t>
            </w:r>
            <w:r w:rsidRPr="00EE2657">
              <w:rPr>
                <w:rFonts w:cstheme="minorHAnsi"/>
                <w:color w:val="000000"/>
              </w:rPr>
              <w:t>45-54</w:t>
            </w:r>
            <w:r>
              <w:rPr>
                <w:rFonts w:cstheme="minorHAnsi"/>
                <w:color w:val="000000"/>
              </w:rPr>
              <w:t xml:space="preserve"> </w:t>
            </w:r>
            <w:r w:rsidRPr="00EE2657">
              <w:rPr>
                <w:rFonts w:cstheme="minorHAnsi"/>
                <w:color w:val="000000"/>
              </w:rPr>
              <w:t xml:space="preserve"> </w:t>
            </w:r>
            <w:r w:rsidRPr="00EE2657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2657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EE2657">
              <w:rPr>
                <w:rFonts w:cstheme="minorHAnsi"/>
                <w:color w:val="000000"/>
              </w:rPr>
              <w:fldChar w:fldCharType="end"/>
            </w:r>
            <w:r w:rsidRPr="00EE2657">
              <w:rPr>
                <w:rFonts w:cstheme="minorHAnsi"/>
                <w:color w:val="000000"/>
              </w:rPr>
              <w:t xml:space="preserve"> </w:t>
            </w:r>
          </w:p>
          <w:p w14:paraId="57A0FB02" w14:textId="77777777" w:rsidR="00376FC7" w:rsidRPr="00EE2657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 w:rsidRPr="00EE2657">
              <w:rPr>
                <w:rFonts w:cstheme="minorHAnsi"/>
                <w:color w:val="000000"/>
              </w:rPr>
              <w:t xml:space="preserve">55-64 </w:t>
            </w:r>
            <w:r>
              <w:rPr>
                <w:rFonts w:cstheme="minorHAnsi"/>
                <w:color w:val="000000"/>
              </w:rPr>
              <w:t xml:space="preserve"> </w:t>
            </w:r>
            <w:r w:rsidRPr="00EE2657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2657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EE2657">
              <w:rPr>
                <w:rFonts w:cstheme="minorHAnsi"/>
                <w:color w:val="000000"/>
              </w:rPr>
              <w:fldChar w:fldCharType="end"/>
            </w:r>
            <w:r w:rsidRPr="00EE2657">
              <w:rPr>
                <w:rFonts w:cstheme="minorHAnsi"/>
                <w:color w:val="000000"/>
              </w:rPr>
              <w:t xml:space="preserve">  </w:t>
            </w:r>
            <w:r>
              <w:rPr>
                <w:rFonts w:cstheme="minorHAnsi"/>
                <w:color w:val="000000"/>
              </w:rPr>
              <w:t xml:space="preserve">      </w:t>
            </w:r>
            <w:r w:rsidRPr="00EE2657">
              <w:rPr>
                <w:rFonts w:cstheme="minorHAnsi"/>
                <w:color w:val="000000"/>
              </w:rPr>
              <w:t xml:space="preserve">65+ </w:t>
            </w:r>
            <w:r w:rsidRPr="00EE2657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2657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EE2657">
              <w:rPr>
                <w:rFonts w:cstheme="minorHAnsi"/>
                <w:color w:val="000000"/>
              </w:rPr>
              <w:fldChar w:fldCharType="end"/>
            </w:r>
          </w:p>
        </w:tc>
      </w:tr>
      <w:tr w:rsidR="00376FC7" w:rsidRPr="006D78CC" w14:paraId="6D78CDE1" w14:textId="77777777" w:rsidTr="00780C0E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DB6C" w14:textId="77777777" w:rsidR="00376FC7" w:rsidRPr="002A25C6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 w:rsidRPr="00EE2657">
              <w:rPr>
                <w:rFonts w:cstheme="minorHAnsi"/>
                <w:color w:val="000000"/>
              </w:rPr>
              <w:t xml:space="preserve">To </w:t>
            </w:r>
            <w:r w:rsidRPr="002A25C6">
              <w:rPr>
                <w:rFonts w:cstheme="minorHAnsi"/>
                <w:color w:val="000000"/>
              </w:rPr>
              <w:t>which gender identity do you most identify with?</w:t>
            </w:r>
          </w:p>
          <w:p w14:paraId="17CEA411" w14:textId="77777777" w:rsidR="00376FC7" w:rsidRPr="006D78CC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                                                              </w:t>
            </w:r>
            <w:r w:rsidRPr="002A25C6">
              <w:rPr>
                <w:rFonts w:cstheme="minorHAnsi"/>
                <w:color w:val="000000"/>
              </w:rPr>
              <w:t>Female</w:t>
            </w:r>
            <w:r>
              <w:rPr>
                <w:rFonts w:cstheme="minorHAnsi"/>
                <w:color w:val="000000"/>
              </w:rPr>
              <w:t xml:space="preserve"> </w:t>
            </w:r>
            <w:r w:rsidRPr="002A25C6">
              <w:rPr>
                <w:rFonts w:cstheme="minorHAnsi"/>
                <w:color w:val="000000"/>
              </w:rPr>
              <w:t xml:space="preserve"> </w:t>
            </w:r>
            <w:r w:rsidRPr="002A25C6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25C6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2A25C6">
              <w:rPr>
                <w:rFonts w:cstheme="minorHAnsi"/>
                <w:color w:val="000000"/>
              </w:rPr>
              <w:fldChar w:fldCharType="end"/>
            </w:r>
            <w:r w:rsidRPr="002A25C6">
              <w:rPr>
                <w:rFonts w:cstheme="minorHAnsi"/>
                <w:color w:val="000000"/>
              </w:rPr>
              <w:t xml:space="preserve">    Male </w:t>
            </w:r>
            <w:r>
              <w:rPr>
                <w:rFonts w:cstheme="minorHAnsi"/>
                <w:color w:val="000000"/>
              </w:rPr>
              <w:t xml:space="preserve"> </w:t>
            </w:r>
            <w:r w:rsidRPr="002A25C6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25C6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2A25C6">
              <w:rPr>
                <w:rFonts w:cstheme="minorHAnsi"/>
                <w:color w:val="000000"/>
              </w:rPr>
              <w:fldChar w:fldCharType="end"/>
            </w:r>
            <w:r w:rsidRPr="002A25C6">
              <w:rPr>
                <w:rFonts w:cstheme="minorHAnsi"/>
                <w:color w:val="000000"/>
              </w:rPr>
              <w:t xml:space="preserve">    Other </w:t>
            </w:r>
            <w:r>
              <w:rPr>
                <w:rFonts w:cstheme="minorHAnsi"/>
                <w:color w:val="000000"/>
              </w:rPr>
              <w:t xml:space="preserve"> </w:t>
            </w:r>
            <w:r w:rsidRPr="002A25C6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25C6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2A25C6">
              <w:rPr>
                <w:rFonts w:cstheme="minorHAnsi"/>
                <w:color w:val="000000"/>
              </w:rPr>
              <w:fldChar w:fldCharType="end"/>
            </w:r>
            <w:r w:rsidRPr="002A25C6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 xml:space="preserve"> </w:t>
            </w:r>
            <w:r w:rsidRPr="002A25C6">
              <w:rPr>
                <w:rFonts w:cstheme="minorHAnsi"/>
                <w:color w:val="000000"/>
              </w:rPr>
              <w:t xml:space="preserve">  Prefer not to answer  </w:t>
            </w:r>
            <w:r w:rsidRPr="002A25C6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25C6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2A25C6">
              <w:rPr>
                <w:rFonts w:cstheme="minorHAnsi"/>
                <w:color w:val="000000"/>
              </w:rPr>
              <w:fldChar w:fldCharType="end"/>
            </w:r>
            <w:r w:rsidRPr="002A25C6">
              <w:rPr>
                <w:rFonts w:cstheme="minorHAnsi"/>
                <w:color w:val="000000"/>
              </w:rPr>
              <w:t xml:space="preserve"> </w:t>
            </w:r>
          </w:p>
        </w:tc>
      </w:tr>
      <w:tr w:rsidR="00376FC7" w:rsidRPr="006D78CC" w14:paraId="7D66ED83" w14:textId="77777777" w:rsidTr="00780C0E"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E7F294C" w14:textId="77777777" w:rsidR="00376FC7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 w:rsidRPr="006D78CC">
              <w:rPr>
                <w:rFonts w:cstheme="minorHAnsi"/>
                <w:color w:val="000000"/>
              </w:rPr>
              <w:t>Is the applicant</w:t>
            </w:r>
            <w:r>
              <w:rPr>
                <w:rFonts w:cstheme="minorHAnsi"/>
                <w:color w:val="000000"/>
              </w:rPr>
              <w:t>/ applicant company</w:t>
            </w:r>
            <w:r w:rsidRPr="006D78CC">
              <w:rPr>
                <w:rFonts w:cstheme="minorHAnsi"/>
                <w:color w:val="000000"/>
              </w:rPr>
              <w:t xml:space="preserve"> based in Western Australia?</w:t>
            </w:r>
          </w:p>
          <w:p w14:paraId="7F602C7C" w14:textId="77777777" w:rsidR="00376FC7" w:rsidRPr="006D78CC" w:rsidRDefault="00376FC7" w:rsidP="00780C0E">
            <w:pPr>
              <w:spacing w:before="40" w:after="40"/>
              <w:rPr>
                <w:rFonts w:cstheme="minorHAnsi"/>
                <w:i/>
                <w:color w:val="000000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7961F" w14:textId="77777777" w:rsidR="00376FC7" w:rsidRPr="006D78CC" w:rsidRDefault="00376FC7" w:rsidP="00780C0E">
            <w:pPr>
              <w:spacing w:before="40" w:after="4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                         Yes</w:t>
            </w:r>
            <w:r w:rsidRPr="006D78CC">
              <w:rPr>
                <w:rFonts w:cstheme="minorHAnsi"/>
                <w:color w:val="000000"/>
              </w:rPr>
              <w:t xml:space="preserve"> 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  <w:r w:rsidRPr="006D78CC">
              <w:rPr>
                <w:rFonts w:cstheme="minorHAnsi"/>
                <w:color w:val="000000"/>
              </w:rPr>
              <w:t xml:space="preserve">    No 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</w:p>
        </w:tc>
      </w:tr>
      <w:tr w:rsidR="00376FC7" w:rsidRPr="006D78CC" w14:paraId="0B5F1DD4" w14:textId="77777777" w:rsidTr="00780C0E">
        <w:tc>
          <w:tcPr>
            <w:tcW w:w="6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0B2BB04" w14:textId="77777777" w:rsidR="00376FC7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 w:rsidRPr="006D78CC">
              <w:rPr>
                <w:rFonts w:cstheme="minorHAnsi"/>
                <w:color w:val="000000"/>
              </w:rPr>
              <w:t xml:space="preserve">Is the applicant a Western Australian Resident as defined </w:t>
            </w:r>
          </w:p>
          <w:p w14:paraId="13BD6F2F" w14:textId="77777777" w:rsidR="00376FC7" w:rsidRPr="006D78CC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 w:rsidRPr="006D78CC">
              <w:rPr>
                <w:rFonts w:cstheme="minorHAnsi"/>
                <w:color w:val="000000"/>
              </w:rPr>
              <w:t xml:space="preserve">in the </w:t>
            </w:r>
            <w:r>
              <w:rPr>
                <w:rFonts w:cstheme="minorHAnsi"/>
                <w:color w:val="000000"/>
              </w:rPr>
              <w:t xml:space="preserve">Screenwest </w:t>
            </w:r>
            <w:r w:rsidRPr="006D78CC">
              <w:rPr>
                <w:rFonts w:cstheme="minorHAnsi"/>
                <w:color w:val="000000"/>
              </w:rPr>
              <w:t>Terms of Trade?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F12BF" w14:textId="77777777" w:rsidR="00376FC7" w:rsidRPr="006D78CC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Yes </w:t>
            </w:r>
            <w:r w:rsidRPr="006D78CC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 xml:space="preserve">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  <w:r>
              <w:rPr>
                <w:rFonts w:cstheme="minorHAnsi"/>
                <w:color w:val="000000"/>
              </w:rPr>
              <w:t xml:space="preserve"> </w:t>
            </w:r>
            <w:r w:rsidRPr="006D78CC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 xml:space="preserve">  </w:t>
            </w:r>
            <w:r w:rsidRPr="006D78CC">
              <w:rPr>
                <w:rFonts w:cstheme="minorHAnsi"/>
                <w:color w:val="000000"/>
              </w:rPr>
              <w:t>No</w:t>
            </w:r>
            <w:r>
              <w:rPr>
                <w:rFonts w:cstheme="minorHAnsi"/>
                <w:color w:val="000000"/>
              </w:rPr>
              <w:t xml:space="preserve"> 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</w:p>
        </w:tc>
      </w:tr>
      <w:tr w:rsidR="00376FC7" w:rsidRPr="006D78CC" w14:paraId="187722DE" w14:textId="77777777" w:rsidTr="00780C0E"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B080BD5" w14:textId="77777777" w:rsidR="00376FC7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 w:rsidRPr="006D78CC">
              <w:rPr>
                <w:rFonts w:cstheme="minorHAnsi"/>
                <w:color w:val="000000"/>
              </w:rPr>
              <w:t>Does the applicant identify as Indigenous?</w:t>
            </w:r>
          </w:p>
          <w:p w14:paraId="5EBABE99" w14:textId="77777777" w:rsidR="00376FC7" w:rsidRPr="00B80948" w:rsidRDefault="00376FC7" w:rsidP="00780C0E">
            <w:pPr>
              <w:spacing w:before="40" w:after="40"/>
              <w:rPr>
                <w:rFonts w:cstheme="minorHAnsi"/>
                <w:b/>
                <w:color w:val="000000"/>
              </w:rPr>
            </w:pPr>
            <w:r w:rsidRPr="00B80948">
              <w:rPr>
                <w:rFonts w:cstheme="minorHAnsi"/>
                <w:b/>
                <w:color w:val="000000"/>
              </w:rPr>
              <w:t>Comments</w:t>
            </w:r>
            <w:r>
              <w:rPr>
                <w:rFonts w:cstheme="minorHAnsi"/>
                <w:b/>
                <w:color w:val="000000"/>
              </w:rPr>
              <w:t>:</w:t>
            </w:r>
          </w:p>
          <w:p w14:paraId="3D2ED3B7" w14:textId="77777777" w:rsidR="00376FC7" w:rsidRPr="006D78CC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</w:p>
          <w:p w14:paraId="487CEF0B" w14:textId="77777777" w:rsidR="00376FC7" w:rsidRPr="006D78CC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B517C" w14:textId="77777777" w:rsidR="00376FC7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                           Yes</w:t>
            </w:r>
            <w:r w:rsidRPr="006D78CC">
              <w:rPr>
                <w:rFonts w:cstheme="minorHAnsi"/>
                <w:color w:val="000000"/>
              </w:rPr>
              <w:t xml:space="preserve"> 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  <w:r>
              <w:rPr>
                <w:rFonts w:cstheme="minorHAnsi"/>
                <w:color w:val="000000"/>
              </w:rPr>
              <w:t xml:space="preserve">    No </w:t>
            </w:r>
            <w:r w:rsidRPr="006D78CC">
              <w:rPr>
                <w:rFonts w:cstheme="minorHAnsi"/>
                <w:color w:val="000000"/>
              </w:rPr>
              <w:t xml:space="preserve">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  <w:r>
              <w:rPr>
                <w:rFonts w:cstheme="minorHAnsi"/>
                <w:color w:val="000000"/>
              </w:rPr>
              <w:t xml:space="preserve"> </w:t>
            </w:r>
          </w:p>
          <w:p w14:paraId="0DA1EFBF" w14:textId="77777777" w:rsidR="00376FC7" w:rsidRPr="006D78CC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            Prefer not to answer 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</w:p>
        </w:tc>
      </w:tr>
      <w:tr w:rsidR="00376FC7" w:rsidRPr="006D78CC" w14:paraId="27B8E081" w14:textId="77777777" w:rsidTr="00780C0E"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D816622" w14:textId="77777777" w:rsidR="00376FC7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Does the applicant identify as being from a CaLD (Culturally and Linguistically Diverse) background?</w:t>
            </w:r>
          </w:p>
          <w:p w14:paraId="5837E4C4" w14:textId="77777777" w:rsidR="00376FC7" w:rsidRDefault="00376FC7" w:rsidP="00780C0E">
            <w:pPr>
              <w:spacing w:before="40" w:after="40"/>
              <w:rPr>
                <w:rFonts w:cstheme="minorHAnsi"/>
                <w:b/>
                <w:color w:val="000000"/>
              </w:rPr>
            </w:pPr>
            <w:r w:rsidRPr="00B80948">
              <w:rPr>
                <w:rFonts w:cstheme="minorHAnsi"/>
                <w:b/>
                <w:color w:val="000000"/>
              </w:rPr>
              <w:t>Comments:</w:t>
            </w:r>
          </w:p>
          <w:p w14:paraId="735018CE" w14:textId="77777777" w:rsidR="00376FC7" w:rsidRDefault="00376FC7" w:rsidP="00780C0E">
            <w:pPr>
              <w:spacing w:before="40" w:after="40"/>
              <w:rPr>
                <w:rFonts w:cstheme="minorHAnsi"/>
                <w:b/>
                <w:color w:val="000000"/>
              </w:rPr>
            </w:pPr>
          </w:p>
          <w:p w14:paraId="62D47C5D" w14:textId="77777777" w:rsidR="00376FC7" w:rsidRPr="00B80948" w:rsidRDefault="00376FC7" w:rsidP="00780C0E">
            <w:pPr>
              <w:spacing w:before="40" w:after="40"/>
              <w:rPr>
                <w:rFonts w:cstheme="minorHAnsi"/>
                <w:b/>
                <w:color w:val="000000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3DA6C" w14:textId="77777777" w:rsidR="00376FC7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                           Yes</w:t>
            </w:r>
            <w:r w:rsidRPr="006D78CC">
              <w:rPr>
                <w:rFonts w:cstheme="minorHAnsi"/>
                <w:color w:val="000000"/>
              </w:rPr>
              <w:t xml:space="preserve"> 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  <w:r>
              <w:rPr>
                <w:rFonts w:cstheme="minorHAnsi"/>
                <w:color w:val="000000"/>
              </w:rPr>
              <w:t xml:space="preserve">    No </w:t>
            </w:r>
            <w:r w:rsidRPr="006D78CC">
              <w:rPr>
                <w:rFonts w:cstheme="minorHAnsi"/>
                <w:color w:val="000000"/>
              </w:rPr>
              <w:t xml:space="preserve">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  <w:r>
              <w:rPr>
                <w:rFonts w:cstheme="minorHAnsi"/>
                <w:color w:val="000000"/>
              </w:rPr>
              <w:t xml:space="preserve"> </w:t>
            </w:r>
          </w:p>
          <w:p w14:paraId="6ACF2485" w14:textId="77777777" w:rsidR="00376FC7" w:rsidRPr="006D78CC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            Prefer not to answer 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</w:p>
        </w:tc>
      </w:tr>
      <w:tr w:rsidR="00376FC7" w:rsidRPr="006D78CC" w14:paraId="20AC8262" w14:textId="77777777" w:rsidTr="00780C0E"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A8974C6" w14:textId="77777777" w:rsidR="00376FC7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Does the applicant identify as having a disability? </w:t>
            </w:r>
          </w:p>
          <w:p w14:paraId="0651CDD0" w14:textId="77777777" w:rsidR="00376FC7" w:rsidRDefault="00376FC7" w:rsidP="00780C0E">
            <w:pPr>
              <w:spacing w:before="40" w:after="40"/>
              <w:rPr>
                <w:rFonts w:cstheme="minorHAnsi"/>
                <w:b/>
                <w:color w:val="000000"/>
              </w:rPr>
            </w:pPr>
            <w:r w:rsidRPr="00AE6A22">
              <w:rPr>
                <w:rFonts w:cstheme="minorHAnsi"/>
                <w:b/>
                <w:color w:val="000000"/>
              </w:rPr>
              <w:t xml:space="preserve">Comments: </w:t>
            </w:r>
          </w:p>
          <w:p w14:paraId="0B515E09" w14:textId="77777777" w:rsidR="00376FC7" w:rsidRDefault="00376FC7" w:rsidP="00780C0E">
            <w:pPr>
              <w:spacing w:before="40" w:after="40"/>
              <w:rPr>
                <w:rFonts w:cstheme="minorHAnsi"/>
                <w:b/>
                <w:color w:val="000000"/>
              </w:rPr>
            </w:pPr>
          </w:p>
          <w:p w14:paraId="4B913EF5" w14:textId="77777777" w:rsidR="00376FC7" w:rsidRPr="00AE6A22" w:rsidRDefault="00376FC7" w:rsidP="00780C0E">
            <w:pPr>
              <w:spacing w:before="40" w:after="40"/>
              <w:rPr>
                <w:rFonts w:cstheme="minorHAnsi"/>
                <w:b/>
                <w:color w:val="000000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925FB" w14:textId="77777777" w:rsidR="00376FC7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                           Yes</w:t>
            </w:r>
            <w:r w:rsidRPr="006D78CC">
              <w:rPr>
                <w:rFonts w:cstheme="minorHAnsi"/>
                <w:color w:val="000000"/>
              </w:rPr>
              <w:t xml:space="preserve"> 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  <w:r>
              <w:rPr>
                <w:rFonts w:cstheme="minorHAnsi"/>
                <w:color w:val="000000"/>
              </w:rPr>
              <w:t xml:space="preserve">    No </w:t>
            </w:r>
            <w:r w:rsidRPr="006D78CC">
              <w:rPr>
                <w:rFonts w:cstheme="minorHAnsi"/>
                <w:color w:val="000000"/>
              </w:rPr>
              <w:t xml:space="preserve">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  <w:r>
              <w:rPr>
                <w:rFonts w:cstheme="minorHAnsi"/>
                <w:color w:val="000000"/>
              </w:rPr>
              <w:t xml:space="preserve"> </w:t>
            </w:r>
          </w:p>
          <w:p w14:paraId="2BA2D405" w14:textId="77777777" w:rsidR="00376FC7" w:rsidRPr="006D78CC" w:rsidRDefault="00376FC7" w:rsidP="00780C0E">
            <w:pPr>
              <w:spacing w:before="40" w:after="40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        Prefer not to answer 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</w:p>
        </w:tc>
      </w:tr>
      <w:tr w:rsidR="00376FC7" w:rsidRPr="006D78CC" w14:paraId="75AD8612" w14:textId="77777777" w:rsidTr="00780C0E"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512B6C8" w14:textId="77777777" w:rsidR="00376FC7" w:rsidRPr="006D78CC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 w:rsidRPr="006D78CC">
              <w:rPr>
                <w:rFonts w:cstheme="minorHAnsi"/>
                <w:color w:val="000000"/>
              </w:rPr>
              <w:t>Does this project/activity take place in regional WA?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ACD95" w14:textId="77777777" w:rsidR="00376FC7" w:rsidRPr="006D78CC" w:rsidRDefault="00376FC7" w:rsidP="00780C0E">
            <w:pPr>
              <w:spacing w:before="40" w:after="40"/>
              <w:jc w:val="right"/>
              <w:rPr>
                <w:rFonts w:cstheme="minorHAnsi"/>
                <w:color w:val="000000"/>
              </w:rPr>
            </w:pPr>
            <w:r w:rsidRPr="006D78CC">
              <w:rPr>
                <w:rFonts w:cstheme="minorHAnsi"/>
                <w:color w:val="000000"/>
              </w:rPr>
              <w:t xml:space="preserve">Yes    </w:t>
            </w:r>
            <w:r w:rsidRPr="006D78CC">
              <w:rPr>
                <w:rFonts w:cstheme="minorHAnsi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8CC"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 w:rsidRPr="006D78CC">
              <w:rPr>
                <w:rFonts w:cstheme="minorHAnsi"/>
                <w:color w:val="000000"/>
              </w:rPr>
              <w:fldChar w:fldCharType="end"/>
            </w:r>
            <w:r w:rsidRPr="006D78CC">
              <w:rPr>
                <w:rFonts w:cstheme="minorHAnsi"/>
                <w:color w:val="000000"/>
              </w:rPr>
              <w:t xml:space="preserve">    No  </w:t>
            </w:r>
            <w:r>
              <w:rPr>
                <w:rFonts w:cstheme="minorHAns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color w:val="000000"/>
              </w:rPr>
              <w:instrText xml:space="preserve"> FORMCHECKBOX </w:instrText>
            </w:r>
            <w:r w:rsidR="002A2059">
              <w:rPr>
                <w:rFonts w:cstheme="minorHAnsi"/>
                <w:color w:val="000000"/>
              </w:rPr>
            </w:r>
            <w:r w:rsidR="002A2059">
              <w:rPr>
                <w:rFonts w:cstheme="minorHAnsi"/>
                <w:color w:val="000000"/>
              </w:rPr>
              <w:fldChar w:fldCharType="separate"/>
            </w:r>
            <w:r>
              <w:rPr>
                <w:rFonts w:cstheme="minorHAnsi"/>
                <w:color w:val="000000"/>
              </w:rPr>
              <w:fldChar w:fldCharType="end"/>
            </w:r>
          </w:p>
        </w:tc>
      </w:tr>
      <w:tr w:rsidR="00376FC7" w:rsidRPr="006D78CC" w14:paraId="6390954C" w14:textId="77777777" w:rsidTr="00780C0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CFD628B" w14:textId="77777777" w:rsidR="00376FC7" w:rsidRPr="006D78CC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 w:rsidRPr="006D78CC">
              <w:rPr>
                <w:rFonts w:cstheme="minorHAnsi"/>
                <w:color w:val="000000"/>
              </w:rPr>
              <w:t>In what location/s does it take place?</w:t>
            </w:r>
          </w:p>
        </w:tc>
        <w:tc>
          <w:tcPr>
            <w:tcW w:w="50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A27AB" w14:textId="77777777" w:rsidR="00376FC7" w:rsidRPr="006D78CC" w:rsidRDefault="00376FC7" w:rsidP="00780C0E">
            <w:pPr>
              <w:spacing w:before="40" w:after="4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                                                                                   </w:t>
            </w:r>
          </w:p>
        </w:tc>
      </w:tr>
    </w:tbl>
    <w:p w14:paraId="3CBC7E12" w14:textId="77777777" w:rsidR="00376FC7" w:rsidRPr="00705798" w:rsidRDefault="00376FC7" w:rsidP="00376FC7">
      <w:pPr>
        <w:rPr>
          <w:rFonts w:cstheme="minorHAnsi"/>
        </w:rPr>
      </w:pPr>
    </w:p>
    <w:tbl>
      <w:tblPr>
        <w:tblStyle w:val="TableGrid"/>
        <w:tblW w:w="8977" w:type="dxa"/>
        <w:tblInd w:w="108" w:type="dxa"/>
        <w:shd w:val="clear" w:color="auto" w:fill="FFFFFF"/>
        <w:tblLook w:val="04A0" w:firstRow="1" w:lastRow="0" w:firstColumn="1" w:lastColumn="0" w:noHBand="0" w:noVBand="1"/>
      </w:tblPr>
      <w:tblGrid>
        <w:gridCol w:w="3019"/>
        <w:gridCol w:w="3990"/>
        <w:gridCol w:w="1968"/>
      </w:tblGrid>
      <w:tr w:rsidR="00376FC7" w:rsidRPr="00705798" w14:paraId="16552A08" w14:textId="77777777" w:rsidTr="00EF1E3D">
        <w:tc>
          <w:tcPr>
            <w:tcW w:w="897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263D3CE0" w14:textId="77777777" w:rsidR="00376FC7" w:rsidRPr="00705798" w:rsidRDefault="00376FC7" w:rsidP="00780C0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>4.0</w:t>
            </w:r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APPLICANT’S CURRENT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 SCREENWEST</w:t>
            </w:r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FUNDING OBLIGATIONS</w:t>
            </w:r>
          </w:p>
        </w:tc>
      </w:tr>
      <w:tr w:rsidR="00EF1E3D" w:rsidRPr="00705798" w14:paraId="40E972A8" w14:textId="77777777" w:rsidTr="00EF1E3D">
        <w:tc>
          <w:tcPr>
            <w:tcW w:w="3019" w:type="dxa"/>
            <w:shd w:val="clear" w:color="auto" w:fill="FFFFFF"/>
          </w:tcPr>
          <w:p w14:paraId="5C3A216A" w14:textId="77777777" w:rsidR="00376FC7" w:rsidRPr="00705798" w:rsidRDefault="00376FC7" w:rsidP="00780C0E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>Activity/project currently in receipt of funding (not yet acquitted)</w:t>
            </w:r>
          </w:p>
        </w:tc>
        <w:tc>
          <w:tcPr>
            <w:tcW w:w="3990" w:type="dxa"/>
            <w:shd w:val="clear" w:color="auto" w:fill="FFFFFF"/>
          </w:tcPr>
          <w:p w14:paraId="3D20B54D" w14:textId="77777777" w:rsidR="00376FC7" w:rsidRPr="00705798" w:rsidRDefault="00376FC7" w:rsidP="00780C0E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>Current</w:t>
            </w:r>
            <w:bookmarkStart w:id="2" w:name="_GoBack"/>
            <w:bookmarkEnd w:id="2"/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status/ action required</w:t>
            </w:r>
          </w:p>
        </w:tc>
        <w:tc>
          <w:tcPr>
            <w:tcW w:w="1968" w:type="dxa"/>
            <w:shd w:val="clear" w:color="auto" w:fill="FFFFFF"/>
          </w:tcPr>
          <w:p w14:paraId="2AD823FD" w14:textId="77777777" w:rsidR="00376FC7" w:rsidRPr="00705798" w:rsidRDefault="00376FC7" w:rsidP="00780C0E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>Delivery date</w:t>
            </w:r>
          </w:p>
        </w:tc>
      </w:tr>
      <w:tr w:rsidR="00376FC7" w:rsidRPr="00705798" w14:paraId="7B79E998" w14:textId="77777777" w:rsidTr="00EF1E3D">
        <w:trPr>
          <w:trHeight w:val="227"/>
        </w:trPr>
        <w:tc>
          <w:tcPr>
            <w:tcW w:w="3019" w:type="dxa"/>
            <w:shd w:val="clear" w:color="auto" w:fill="FFFFFF"/>
          </w:tcPr>
          <w:p w14:paraId="56E07763" w14:textId="77777777" w:rsidR="00376FC7" w:rsidRPr="00705798" w:rsidRDefault="00376FC7" w:rsidP="00780C0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90" w:type="dxa"/>
            <w:shd w:val="clear" w:color="auto" w:fill="FFFFFF"/>
          </w:tcPr>
          <w:p w14:paraId="7C51016E" w14:textId="77777777" w:rsidR="00376FC7" w:rsidRPr="00705798" w:rsidRDefault="00376FC7" w:rsidP="00780C0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68" w:type="dxa"/>
            <w:shd w:val="clear" w:color="auto" w:fill="FFFFFF"/>
          </w:tcPr>
          <w:p w14:paraId="4AB0CB73" w14:textId="77777777" w:rsidR="00376FC7" w:rsidRPr="00705798" w:rsidRDefault="00376FC7" w:rsidP="00780C0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F035EDD" w14:textId="77777777" w:rsidR="00376FC7" w:rsidRPr="00705798" w:rsidRDefault="00376FC7" w:rsidP="00376FC7">
      <w:pPr>
        <w:jc w:val="both"/>
        <w:rPr>
          <w:rFonts w:cstheme="minorHAnsi"/>
          <w:color w:val="FF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3"/>
        <w:gridCol w:w="6409"/>
        <w:gridCol w:w="2046"/>
      </w:tblGrid>
      <w:tr w:rsidR="00376FC7" w:rsidRPr="00705798" w14:paraId="2F614B34" w14:textId="77777777" w:rsidTr="00EF1E3D">
        <w:tc>
          <w:tcPr>
            <w:tcW w:w="10087" w:type="dxa"/>
            <w:gridSpan w:val="3"/>
            <w:shd w:val="clear" w:color="auto" w:fill="auto"/>
          </w:tcPr>
          <w:p w14:paraId="0F5AF478" w14:textId="77777777" w:rsidR="00376FC7" w:rsidRPr="00705798" w:rsidRDefault="00376FC7" w:rsidP="00780C0E">
            <w:pPr>
              <w:spacing w:before="40" w:after="4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highlight w:val="yellow"/>
              </w:rPr>
            </w:pPr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>5.0</w:t>
            </w:r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APPLICATION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MATERIAL </w:t>
            </w:r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>CHECKLIST</w:t>
            </w:r>
          </w:p>
        </w:tc>
      </w:tr>
      <w:tr w:rsidR="00376FC7" w:rsidRPr="00705798" w14:paraId="5A7D08B9" w14:textId="77777777" w:rsidTr="00EF1E3D">
        <w:tc>
          <w:tcPr>
            <w:tcW w:w="7839" w:type="dxa"/>
            <w:gridSpan w:val="2"/>
            <w:tcBorders>
              <w:right w:val="nil"/>
            </w:tcBorders>
            <w:shd w:val="clear" w:color="auto" w:fill="auto"/>
          </w:tcPr>
          <w:p w14:paraId="428ED8CA" w14:textId="31BB3DD9" w:rsidR="00376FC7" w:rsidRPr="00705798" w:rsidRDefault="00376FC7" w:rsidP="00780C0E">
            <w:pPr>
              <w:spacing w:before="40" w:after="4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highlight w:val="yellow"/>
              </w:rPr>
            </w:pPr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Below are the required materials that should be submitted together in one email with attachments that are clearly </w:t>
            </w:r>
            <w:r w:rsidR="002A2059"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>labelled</w:t>
            </w:r>
            <w:r w:rsidRPr="0070579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 </w:t>
            </w:r>
          </w:p>
        </w:tc>
        <w:tc>
          <w:tcPr>
            <w:tcW w:w="2248" w:type="dxa"/>
            <w:tcBorders>
              <w:left w:val="nil"/>
            </w:tcBorders>
            <w:shd w:val="clear" w:color="auto" w:fill="auto"/>
          </w:tcPr>
          <w:p w14:paraId="7D1FA17C" w14:textId="77777777" w:rsidR="00376FC7" w:rsidRPr="00705798" w:rsidRDefault="00376FC7" w:rsidP="00780C0E">
            <w:pPr>
              <w:spacing w:before="40" w:after="40"/>
              <w:jc w:val="center"/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2"/>
              </w:rPr>
            </w:pPr>
            <w:r w:rsidRPr="00705798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2"/>
              </w:rPr>
              <w:t>Check once attached</w:t>
            </w:r>
          </w:p>
          <w:p w14:paraId="418305A9" w14:textId="77777777" w:rsidR="00376FC7" w:rsidRPr="00705798" w:rsidRDefault="00376FC7" w:rsidP="00780C0E">
            <w:pPr>
              <w:spacing w:before="40" w:after="40"/>
              <w:jc w:val="center"/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705798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2"/>
                <w:szCs w:val="22"/>
              </w:rPr>
              <w:t>(double click on box)</w:t>
            </w:r>
          </w:p>
        </w:tc>
      </w:tr>
      <w:tr w:rsidR="00376FC7" w:rsidRPr="00705798" w14:paraId="701FC957" w14:textId="77777777" w:rsidTr="00EF1E3D">
        <w:tc>
          <w:tcPr>
            <w:tcW w:w="466" w:type="dxa"/>
            <w:tcBorders>
              <w:right w:val="nil"/>
            </w:tcBorders>
            <w:shd w:val="clear" w:color="auto" w:fill="auto"/>
          </w:tcPr>
          <w:p w14:paraId="09C4835E" w14:textId="77777777" w:rsidR="00376FC7" w:rsidRPr="00705798" w:rsidRDefault="00376FC7" w:rsidP="00780C0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05798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7373" w:type="dxa"/>
            <w:tcBorders>
              <w:left w:val="nil"/>
              <w:right w:val="nil"/>
            </w:tcBorders>
            <w:shd w:val="clear" w:color="auto" w:fill="auto"/>
          </w:tcPr>
          <w:p w14:paraId="52F05EAD" w14:textId="77777777" w:rsidR="00376FC7" w:rsidRPr="00705798" w:rsidRDefault="0000532F" w:rsidP="00780C0E">
            <w:pPr>
              <w:tabs>
                <w:tab w:val="left" w:pos="9639"/>
              </w:tabs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This</w:t>
            </w:r>
            <w:r w:rsidR="00376FC7" w:rsidRPr="00705798">
              <w:rPr>
                <w:rFonts w:asciiTheme="minorHAnsi" w:hAnsiTheme="minorHAnsi" w:cstheme="minorHAnsi"/>
                <w:sz w:val="22"/>
                <w:szCs w:val="22"/>
              </w:rPr>
              <w:t xml:space="preserve"> completed Application Form.</w:t>
            </w:r>
          </w:p>
        </w:tc>
        <w:tc>
          <w:tcPr>
            <w:tcW w:w="2248" w:type="dxa"/>
            <w:tcBorders>
              <w:left w:val="nil"/>
            </w:tcBorders>
            <w:shd w:val="clear" w:color="auto" w:fill="auto"/>
            <w:vAlign w:val="center"/>
          </w:tcPr>
          <w:p w14:paraId="6A6CEF28" w14:textId="77777777" w:rsidR="00376FC7" w:rsidRPr="00705798" w:rsidRDefault="00376FC7" w:rsidP="00780C0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iCs/>
                <w:caps/>
                <w:sz w:val="22"/>
                <w:szCs w:val="22"/>
              </w:rPr>
            </w:pPr>
            <w:r w:rsidRPr="00705798">
              <w:rPr>
                <w:rFonts w:cstheme="minorHAn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579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2A2059">
              <w:rPr>
                <w:rFonts w:cstheme="minorHAnsi"/>
              </w:rPr>
            </w:r>
            <w:r w:rsidR="002A2059">
              <w:rPr>
                <w:rFonts w:cstheme="minorHAnsi"/>
              </w:rPr>
              <w:fldChar w:fldCharType="separate"/>
            </w:r>
            <w:r w:rsidRPr="00705798">
              <w:rPr>
                <w:rFonts w:cstheme="minorHAnsi"/>
              </w:rPr>
              <w:fldChar w:fldCharType="end"/>
            </w:r>
          </w:p>
        </w:tc>
      </w:tr>
      <w:tr w:rsidR="00376FC7" w:rsidRPr="00705798" w14:paraId="235FC7A3" w14:textId="77777777" w:rsidTr="00EF1E3D">
        <w:trPr>
          <w:trHeight w:val="495"/>
        </w:trPr>
        <w:tc>
          <w:tcPr>
            <w:tcW w:w="466" w:type="dxa"/>
            <w:tcBorders>
              <w:right w:val="nil"/>
            </w:tcBorders>
            <w:shd w:val="clear" w:color="auto" w:fill="auto"/>
          </w:tcPr>
          <w:p w14:paraId="0E7BF975" w14:textId="77777777" w:rsidR="00376FC7" w:rsidRPr="00705798" w:rsidRDefault="00376FC7" w:rsidP="00780C0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0579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2.</w:t>
            </w:r>
          </w:p>
        </w:tc>
        <w:tc>
          <w:tcPr>
            <w:tcW w:w="7373" w:type="dxa"/>
            <w:tcBorders>
              <w:left w:val="nil"/>
              <w:right w:val="nil"/>
            </w:tcBorders>
            <w:shd w:val="clear" w:color="auto" w:fill="auto"/>
          </w:tcPr>
          <w:p w14:paraId="451DB1E1" w14:textId="77777777" w:rsidR="00376FC7" w:rsidRPr="00705798" w:rsidRDefault="00376FC7" w:rsidP="00780C0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0579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 short statement with </w:t>
            </w:r>
            <w:r w:rsidRPr="00705798">
              <w:rPr>
                <w:rFonts w:asciiTheme="minorHAnsi" w:hAnsiTheme="minorHAnsi" w:cstheme="minorHAnsi"/>
                <w:sz w:val="22"/>
                <w:szCs w:val="22"/>
              </w:rPr>
              <w:t xml:space="preserve">a clear rationale as to why this opportunity is important and appropriate to your career development. </w:t>
            </w:r>
          </w:p>
        </w:tc>
        <w:tc>
          <w:tcPr>
            <w:tcW w:w="2248" w:type="dxa"/>
            <w:tcBorders>
              <w:left w:val="nil"/>
            </w:tcBorders>
            <w:shd w:val="clear" w:color="auto" w:fill="auto"/>
            <w:vAlign w:val="center"/>
          </w:tcPr>
          <w:p w14:paraId="1F3DDD4E" w14:textId="77777777" w:rsidR="00376FC7" w:rsidRPr="00705798" w:rsidRDefault="00376FC7" w:rsidP="00780C0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iCs/>
                <w:caps/>
                <w:sz w:val="22"/>
                <w:szCs w:val="22"/>
              </w:rPr>
            </w:pPr>
            <w:r w:rsidRPr="00705798">
              <w:rPr>
                <w:rFonts w:cstheme="minorHAn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579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2A2059">
              <w:rPr>
                <w:rFonts w:cstheme="minorHAnsi"/>
              </w:rPr>
            </w:r>
            <w:r w:rsidR="002A2059">
              <w:rPr>
                <w:rFonts w:cstheme="minorHAnsi"/>
              </w:rPr>
              <w:fldChar w:fldCharType="separate"/>
            </w:r>
            <w:r w:rsidRPr="00705798">
              <w:rPr>
                <w:rFonts w:cstheme="minorHAnsi"/>
              </w:rPr>
              <w:fldChar w:fldCharType="end"/>
            </w:r>
          </w:p>
        </w:tc>
      </w:tr>
      <w:tr w:rsidR="00376FC7" w:rsidRPr="00705798" w14:paraId="46E542C3" w14:textId="77777777" w:rsidTr="00EF1E3D">
        <w:tc>
          <w:tcPr>
            <w:tcW w:w="466" w:type="dxa"/>
            <w:tcBorders>
              <w:right w:val="nil"/>
            </w:tcBorders>
            <w:shd w:val="clear" w:color="auto" w:fill="auto"/>
          </w:tcPr>
          <w:p w14:paraId="2C7A8AF0" w14:textId="77777777" w:rsidR="00376FC7" w:rsidRPr="00705798" w:rsidRDefault="00376FC7" w:rsidP="00780C0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05798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7373" w:type="dxa"/>
            <w:tcBorders>
              <w:left w:val="nil"/>
              <w:right w:val="nil"/>
            </w:tcBorders>
            <w:shd w:val="clear" w:color="auto" w:fill="auto"/>
          </w:tcPr>
          <w:p w14:paraId="7430E10A" w14:textId="77777777" w:rsidR="00376FC7" w:rsidRPr="00705798" w:rsidRDefault="009A7FB3" w:rsidP="00780C0E">
            <w:pPr>
              <w:tabs>
                <w:tab w:val="left" w:pos="9639"/>
              </w:tabs>
              <w:spacing w:before="40" w:after="40" w:line="276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A c</w:t>
            </w:r>
            <w:r w:rsidR="00376FC7" w:rsidRPr="00705798">
              <w:rPr>
                <w:rFonts w:asciiTheme="minorHAnsi" w:eastAsia="Calibri" w:hAnsiTheme="minorHAnsi" w:cstheme="minorHAnsi"/>
                <w:sz w:val="22"/>
                <w:szCs w:val="22"/>
              </w:rPr>
              <w:t>urrent one-page CV.</w:t>
            </w:r>
          </w:p>
        </w:tc>
        <w:tc>
          <w:tcPr>
            <w:tcW w:w="2248" w:type="dxa"/>
            <w:tcBorders>
              <w:left w:val="nil"/>
            </w:tcBorders>
            <w:shd w:val="clear" w:color="auto" w:fill="auto"/>
            <w:vAlign w:val="center"/>
          </w:tcPr>
          <w:p w14:paraId="12364442" w14:textId="77777777" w:rsidR="00376FC7" w:rsidRPr="00705798" w:rsidRDefault="00376FC7" w:rsidP="00780C0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iCs/>
                <w:caps/>
                <w:sz w:val="22"/>
                <w:szCs w:val="22"/>
              </w:rPr>
            </w:pPr>
            <w:r w:rsidRPr="00705798">
              <w:rPr>
                <w:rFonts w:cstheme="minorHAn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579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2A2059">
              <w:rPr>
                <w:rFonts w:cstheme="minorHAnsi"/>
              </w:rPr>
            </w:r>
            <w:r w:rsidR="002A2059">
              <w:rPr>
                <w:rFonts w:cstheme="minorHAnsi"/>
              </w:rPr>
              <w:fldChar w:fldCharType="separate"/>
            </w:r>
            <w:r w:rsidRPr="00705798">
              <w:rPr>
                <w:rFonts w:cstheme="minorHAnsi"/>
              </w:rPr>
              <w:fldChar w:fldCharType="end"/>
            </w:r>
          </w:p>
        </w:tc>
      </w:tr>
    </w:tbl>
    <w:p w14:paraId="643F01D0" w14:textId="77777777" w:rsidR="00376FC7" w:rsidRPr="00705798" w:rsidRDefault="00376FC7" w:rsidP="00376FC7">
      <w:pPr>
        <w:rPr>
          <w:rFonts w:cstheme="minorHAnsi"/>
        </w:rPr>
      </w:pPr>
    </w:p>
    <w:tbl>
      <w:tblPr>
        <w:tblW w:w="8977" w:type="dxa"/>
        <w:tblInd w:w="108" w:type="dxa"/>
        <w:tblLook w:val="0000" w:firstRow="0" w:lastRow="0" w:firstColumn="0" w:lastColumn="0" w:noHBand="0" w:noVBand="0"/>
      </w:tblPr>
      <w:tblGrid>
        <w:gridCol w:w="1558"/>
        <w:gridCol w:w="4950"/>
        <w:gridCol w:w="651"/>
        <w:gridCol w:w="1818"/>
      </w:tblGrid>
      <w:tr w:rsidR="00465B83" w:rsidRPr="00705798" w14:paraId="7DA1FD57" w14:textId="77777777" w:rsidTr="00643248">
        <w:trPr>
          <w:cantSplit/>
          <w:trHeight w:val="206"/>
        </w:trPr>
        <w:tc>
          <w:tcPr>
            <w:tcW w:w="8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73A2" w14:textId="77777777" w:rsidR="00465B83" w:rsidRPr="00705798" w:rsidRDefault="00465B83" w:rsidP="00780C0E">
            <w:pPr>
              <w:autoSpaceDE w:val="0"/>
              <w:autoSpaceDN w:val="0"/>
              <w:adjustRightInd w:val="0"/>
              <w:spacing w:before="12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6.0 APPLICANT WARRANTY </w:t>
            </w:r>
          </w:p>
        </w:tc>
      </w:tr>
      <w:tr w:rsidR="00376FC7" w:rsidRPr="00705798" w14:paraId="104A106C" w14:textId="77777777" w:rsidTr="005463B6">
        <w:trPr>
          <w:cantSplit/>
          <w:trHeight w:val="245"/>
        </w:trPr>
        <w:tc>
          <w:tcPr>
            <w:tcW w:w="8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FD99" w14:textId="77777777" w:rsidR="00376FC7" w:rsidRPr="00705798" w:rsidRDefault="00376FC7" w:rsidP="00780C0E">
            <w:pPr>
              <w:autoSpaceDE w:val="0"/>
              <w:autoSpaceDN w:val="0"/>
              <w:adjustRightInd w:val="0"/>
              <w:spacing w:before="120"/>
              <w:rPr>
                <w:rFonts w:cstheme="minorHAnsi"/>
                <w:b/>
              </w:rPr>
            </w:pPr>
            <w:r w:rsidRPr="00705798">
              <w:rPr>
                <w:rFonts w:cstheme="minorHAnsi"/>
                <w:b/>
              </w:rPr>
              <w:t>In submitting this application, I, the applicant warrant that:</w:t>
            </w:r>
          </w:p>
          <w:p w14:paraId="518DAE53" w14:textId="77777777" w:rsidR="00376FC7" w:rsidRPr="00705798" w:rsidRDefault="00376FC7" w:rsidP="00780C0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 w:after="0" w:line="240" w:lineRule="auto"/>
              <w:rPr>
                <w:rFonts w:cstheme="minorHAnsi"/>
              </w:rPr>
            </w:pPr>
            <w:r w:rsidRPr="00705798">
              <w:rPr>
                <w:rFonts w:cstheme="minorHAnsi"/>
              </w:rPr>
              <w:t>I have read, understand and adhere to Screenwest's current relevant guidelines and Terms of Trade. I acknowledge that Screenwest reserves the right to vary any of its terms and conditions without notice.</w:t>
            </w:r>
          </w:p>
          <w:p w14:paraId="43657487" w14:textId="77777777" w:rsidR="00376FC7" w:rsidRPr="00705798" w:rsidRDefault="00376FC7" w:rsidP="00780C0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 w:after="0" w:line="240" w:lineRule="auto"/>
              <w:rPr>
                <w:rFonts w:cstheme="minorHAnsi"/>
              </w:rPr>
            </w:pPr>
            <w:r w:rsidRPr="00705798">
              <w:rPr>
                <w:rFonts w:cstheme="minorHAnsi"/>
              </w:rPr>
              <w:t>I have not already completed a paid attachment in this role on 2 previous productions.</w:t>
            </w:r>
          </w:p>
          <w:p w14:paraId="263438BC" w14:textId="77777777" w:rsidR="00376FC7" w:rsidRPr="00705798" w:rsidRDefault="00376FC7" w:rsidP="00780C0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 w:after="0" w:line="240" w:lineRule="auto"/>
              <w:rPr>
                <w:rFonts w:cstheme="minorHAnsi"/>
              </w:rPr>
            </w:pPr>
            <w:r w:rsidRPr="00705798">
              <w:rPr>
                <w:rFonts w:cstheme="minorHAnsi"/>
              </w:rPr>
              <w:t xml:space="preserve">I am not a full-time student at a secondary school or a full-time student in a screen business course at a tertiary institution (including at a film school). </w:t>
            </w:r>
          </w:p>
          <w:p w14:paraId="3C714808" w14:textId="77777777" w:rsidR="00376FC7" w:rsidRPr="00705798" w:rsidRDefault="00376FC7" w:rsidP="00780C0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 w:after="0" w:line="240" w:lineRule="auto"/>
              <w:rPr>
                <w:rFonts w:cstheme="minorHAnsi"/>
              </w:rPr>
            </w:pPr>
            <w:r w:rsidRPr="00705798">
              <w:rPr>
                <w:rFonts w:cstheme="minorHAnsi"/>
              </w:rPr>
              <w:t>I will always act in good faith in all dealings with Screenwest.</w:t>
            </w:r>
          </w:p>
          <w:p w14:paraId="60E53C89" w14:textId="77777777" w:rsidR="00376FC7" w:rsidRPr="00705798" w:rsidRDefault="00376FC7" w:rsidP="00780C0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 w:after="0" w:line="240" w:lineRule="auto"/>
              <w:rPr>
                <w:rFonts w:cstheme="minorHAnsi"/>
              </w:rPr>
            </w:pPr>
            <w:r w:rsidRPr="00705798">
              <w:rPr>
                <w:rFonts w:cstheme="minorHAnsi"/>
              </w:rPr>
              <w:t>I have the capacity, resources and rights to carry out the proposal listed above.</w:t>
            </w:r>
          </w:p>
          <w:p w14:paraId="5550479C" w14:textId="77777777" w:rsidR="00376FC7" w:rsidRPr="00705798" w:rsidRDefault="00376FC7" w:rsidP="00780C0E">
            <w:pPr>
              <w:autoSpaceDE w:val="0"/>
              <w:autoSpaceDN w:val="0"/>
              <w:adjustRightInd w:val="0"/>
              <w:spacing w:before="60"/>
              <w:rPr>
                <w:rFonts w:cstheme="minorHAnsi"/>
              </w:rPr>
            </w:pPr>
          </w:p>
          <w:p w14:paraId="03D7FE79" w14:textId="77777777" w:rsidR="00376FC7" w:rsidRPr="00705798" w:rsidRDefault="00362379" w:rsidP="00362379">
            <w:pPr>
              <w:autoSpaceDE w:val="0"/>
              <w:autoSpaceDN w:val="0"/>
              <w:adjustRightInd w:val="0"/>
              <w:spacing w:before="60"/>
              <w:rPr>
                <w:rFonts w:cstheme="minorHAnsi"/>
              </w:rPr>
            </w:pPr>
            <w:r>
              <w:rPr>
                <w:rFonts w:cstheme="minorHAnsi"/>
                <w:b/>
                <w:lang w:val="en"/>
              </w:rPr>
              <w:t>I also acknowledge that o</w:t>
            </w:r>
            <w:r w:rsidR="00376FC7" w:rsidRPr="00705798">
              <w:rPr>
                <w:rFonts w:cstheme="minorHAnsi"/>
                <w:b/>
                <w:lang w:val="en"/>
              </w:rPr>
              <w:t>nly applications which meet the eligibility criteria will be forwarded to the production companies.</w:t>
            </w:r>
          </w:p>
        </w:tc>
      </w:tr>
      <w:tr w:rsidR="00376FC7" w:rsidRPr="00705798" w14:paraId="78B96EF5" w14:textId="77777777" w:rsidTr="005463B6">
        <w:trPr>
          <w:cantSplit/>
          <w:trHeight w:val="34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B603" w14:textId="77777777" w:rsidR="00376FC7" w:rsidRPr="00705798" w:rsidRDefault="00376FC7" w:rsidP="00780C0E">
            <w:pPr>
              <w:autoSpaceDE w:val="0"/>
              <w:autoSpaceDN w:val="0"/>
              <w:adjustRightInd w:val="0"/>
              <w:spacing w:before="120"/>
              <w:rPr>
                <w:rFonts w:cstheme="minorHAnsi"/>
                <w:b/>
              </w:rPr>
            </w:pPr>
            <w:r w:rsidRPr="00705798">
              <w:rPr>
                <w:rFonts w:cstheme="minorHAnsi"/>
                <w:b/>
              </w:rPr>
              <w:t>Signed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3C1A" w14:textId="77777777" w:rsidR="00376FC7" w:rsidRPr="00705798" w:rsidRDefault="00376FC7" w:rsidP="00780C0E">
            <w:pPr>
              <w:autoSpaceDE w:val="0"/>
              <w:autoSpaceDN w:val="0"/>
              <w:adjustRightInd w:val="0"/>
              <w:spacing w:before="120"/>
              <w:rPr>
                <w:rFonts w:cstheme="minorHAnsi"/>
                <w:b/>
              </w:rPr>
            </w:pPr>
            <w:r w:rsidRPr="00705798">
              <w:rPr>
                <w:rFonts w:cstheme="minorHAnsi"/>
                <w:b/>
                <w:i/>
                <w:color w:val="BFBFBF" w:themeColor="background1" w:themeShade="BF"/>
              </w:rPr>
              <w:t>[ELECTRONIC NAME / SIGNATURE IS ACCEPTABLE]</w:t>
            </w:r>
          </w:p>
        </w:tc>
      </w:tr>
      <w:tr w:rsidR="00376FC7" w:rsidRPr="00705798" w14:paraId="1F5122D9" w14:textId="77777777" w:rsidTr="005463B6">
        <w:trPr>
          <w:cantSplit/>
          <w:trHeight w:val="34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B213" w14:textId="77777777" w:rsidR="00376FC7" w:rsidRPr="00705798" w:rsidRDefault="00376FC7" w:rsidP="00780C0E">
            <w:pPr>
              <w:autoSpaceDE w:val="0"/>
              <w:autoSpaceDN w:val="0"/>
              <w:adjustRightInd w:val="0"/>
              <w:spacing w:before="120"/>
              <w:rPr>
                <w:rFonts w:cstheme="minorHAnsi"/>
                <w:b/>
              </w:rPr>
            </w:pPr>
            <w:r w:rsidRPr="00705798">
              <w:rPr>
                <w:rFonts w:cstheme="minorHAnsi"/>
                <w:b/>
              </w:rPr>
              <w:t>Name / Title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7386" w14:textId="77777777" w:rsidR="00376FC7" w:rsidRPr="00705798" w:rsidRDefault="00376FC7" w:rsidP="00780C0E">
            <w:pPr>
              <w:autoSpaceDE w:val="0"/>
              <w:autoSpaceDN w:val="0"/>
              <w:adjustRightInd w:val="0"/>
              <w:spacing w:before="120"/>
              <w:rPr>
                <w:rFonts w:cstheme="minorHAnsi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1A8F76" w14:textId="77777777" w:rsidR="00376FC7" w:rsidRPr="00705798" w:rsidRDefault="00376FC7" w:rsidP="00780C0E">
            <w:pPr>
              <w:autoSpaceDE w:val="0"/>
              <w:autoSpaceDN w:val="0"/>
              <w:adjustRightInd w:val="0"/>
              <w:spacing w:before="120"/>
              <w:rPr>
                <w:rFonts w:cstheme="minorHAnsi"/>
                <w:b/>
              </w:rPr>
            </w:pPr>
            <w:r w:rsidRPr="00705798">
              <w:rPr>
                <w:rFonts w:cstheme="minorHAnsi"/>
                <w:b/>
              </w:rPr>
              <w:t>Date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FE42AF" w14:textId="77777777" w:rsidR="00376FC7" w:rsidRPr="00705798" w:rsidRDefault="00376FC7" w:rsidP="00780C0E">
            <w:pPr>
              <w:autoSpaceDE w:val="0"/>
              <w:autoSpaceDN w:val="0"/>
              <w:adjustRightInd w:val="0"/>
              <w:spacing w:before="120"/>
              <w:rPr>
                <w:rFonts w:cstheme="minorHAnsi"/>
              </w:rPr>
            </w:pPr>
          </w:p>
        </w:tc>
      </w:tr>
    </w:tbl>
    <w:p w14:paraId="06B293CF" w14:textId="77777777" w:rsidR="00376FC7" w:rsidRPr="00705798" w:rsidRDefault="00376FC7" w:rsidP="00376FC7">
      <w:pPr>
        <w:pStyle w:val="Header"/>
        <w:spacing w:line="260" w:lineRule="atLeast"/>
        <w:rPr>
          <w:rFonts w:cstheme="minorHAnsi"/>
        </w:rPr>
      </w:pPr>
    </w:p>
    <w:p w14:paraId="0BDD2FCA" w14:textId="77777777" w:rsidR="001E1081" w:rsidRPr="00705798" w:rsidRDefault="001E1081" w:rsidP="007300B0">
      <w:pPr>
        <w:pStyle w:val="BodyCopy1"/>
        <w:rPr>
          <w:rFonts w:cstheme="minorHAnsi"/>
        </w:rPr>
      </w:pPr>
    </w:p>
    <w:sectPr w:rsidR="001E1081" w:rsidRPr="00705798" w:rsidSect="00EF1E3D">
      <w:footerReference w:type="default" r:id="rId8"/>
      <w:headerReference w:type="first" r:id="rId9"/>
      <w:footerReference w:type="first" r:id="rId10"/>
      <w:pgSz w:w="11906" w:h="16838"/>
      <w:pgMar w:top="1440" w:right="1440" w:bottom="2410" w:left="1440" w:header="992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D850C" w14:textId="77777777" w:rsidR="00CF446C" w:rsidRDefault="00CF446C" w:rsidP="00F07393">
      <w:pPr>
        <w:spacing w:after="0" w:line="240" w:lineRule="auto"/>
      </w:pPr>
      <w:r>
        <w:separator/>
      </w:r>
    </w:p>
  </w:endnote>
  <w:endnote w:type="continuationSeparator" w:id="0">
    <w:p w14:paraId="25846411" w14:textId="77777777" w:rsidR="00CF446C" w:rsidRDefault="00CF446C" w:rsidP="00F07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D3E5E" w14:textId="77777777" w:rsidR="00F07393" w:rsidRDefault="00F07393" w:rsidP="00F07393">
    <w:pPr>
      <w:pStyle w:val="Footer"/>
    </w:pPr>
  </w:p>
  <w:p w14:paraId="053E401E" w14:textId="77777777" w:rsidR="00F07393" w:rsidRDefault="006A3AFD" w:rsidP="00F07393">
    <w:pPr>
      <w:pStyle w:val="Footer"/>
      <w:rPr>
        <w:noProof/>
      </w:rPr>
    </w:pPr>
    <w:r w:rsidRPr="006A3AFD">
      <w:rPr>
        <w:sz w:val="16"/>
        <w:szCs w:val="16"/>
      </w:rPr>
      <w:t xml:space="preserve">Screenwest </w:t>
    </w:r>
    <w:r>
      <w:rPr>
        <w:sz w:val="16"/>
        <w:szCs w:val="16"/>
      </w:rPr>
      <w:t>Crew Attachment Program Application Form – May 2018</w:t>
    </w:r>
    <w:r w:rsidRPr="006A3AFD">
      <w:rPr>
        <w:sz w:val="16"/>
        <w:szCs w:val="16"/>
      </w:rPr>
      <w:tab/>
    </w:r>
    <w:r>
      <w:tab/>
    </w:r>
    <w:r w:rsidR="00F07393" w:rsidRPr="006A3AFD">
      <w:rPr>
        <w:sz w:val="16"/>
        <w:szCs w:val="16"/>
      </w:rPr>
      <w:t xml:space="preserve">Page </w:t>
    </w:r>
    <w:r w:rsidR="00F07393" w:rsidRPr="006A3AFD">
      <w:rPr>
        <w:sz w:val="16"/>
        <w:szCs w:val="16"/>
      </w:rPr>
      <w:fldChar w:fldCharType="begin"/>
    </w:r>
    <w:r w:rsidR="00F07393" w:rsidRPr="006A3AFD">
      <w:rPr>
        <w:sz w:val="16"/>
        <w:szCs w:val="16"/>
      </w:rPr>
      <w:instrText xml:space="preserve"> PAGE   \* MERGEFORMAT </w:instrText>
    </w:r>
    <w:r w:rsidR="00F07393" w:rsidRPr="006A3AFD">
      <w:rPr>
        <w:sz w:val="16"/>
        <w:szCs w:val="16"/>
      </w:rPr>
      <w:fldChar w:fldCharType="separate"/>
    </w:r>
    <w:r w:rsidR="00643248">
      <w:rPr>
        <w:noProof/>
        <w:sz w:val="16"/>
        <w:szCs w:val="16"/>
      </w:rPr>
      <w:t>2</w:t>
    </w:r>
    <w:r w:rsidR="00F07393" w:rsidRPr="006A3AFD">
      <w:rPr>
        <w:noProof/>
        <w:sz w:val="16"/>
        <w:szCs w:val="16"/>
      </w:rPr>
      <w:fldChar w:fldCharType="end"/>
    </w:r>
  </w:p>
  <w:p w14:paraId="402E7991" w14:textId="77777777" w:rsidR="006471E1" w:rsidRDefault="00403FEF">
    <w:r>
      <w:rPr>
        <w:noProof/>
      </w:rPr>
      <w:drawing>
        <wp:anchor distT="0" distB="0" distL="114300" distR="114300" simplePos="0" relativeHeight="251665408" behindDoc="0" locked="0" layoutInCell="1" allowOverlap="1" wp14:anchorId="1D41DB31" wp14:editId="0282B4CF">
          <wp:simplePos x="0" y="0"/>
          <wp:positionH relativeFrom="column">
            <wp:align>left</wp:align>
          </wp:positionH>
          <wp:positionV relativeFrom="page">
            <wp:posOffset>9675495</wp:posOffset>
          </wp:positionV>
          <wp:extent cx="5579745" cy="788035"/>
          <wp:effectExtent l="0" t="0" r="1905" b="0"/>
          <wp:wrapNone/>
          <wp:docPr id="346" name="Picture 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5127F" w14:textId="77777777" w:rsidR="00F07393" w:rsidRDefault="00F07393" w:rsidP="00F07393">
    <w:pPr>
      <w:pStyle w:val="Footer"/>
    </w:pPr>
  </w:p>
  <w:p w14:paraId="27F36EE6" w14:textId="77777777" w:rsidR="00F07393" w:rsidRPr="006A3AFD" w:rsidRDefault="00F07393" w:rsidP="00F07393">
    <w:pPr>
      <w:pStyle w:val="Footer"/>
      <w:rPr>
        <w:noProof/>
        <w:sz w:val="16"/>
        <w:szCs w:val="16"/>
      </w:rPr>
    </w:pPr>
    <w:r w:rsidRPr="006A3AFD">
      <w:rPr>
        <w:sz w:val="16"/>
        <w:szCs w:val="16"/>
      </w:rPr>
      <w:t xml:space="preserve">Screenwest </w:t>
    </w:r>
    <w:r w:rsidR="006A3AFD">
      <w:rPr>
        <w:sz w:val="16"/>
        <w:szCs w:val="16"/>
      </w:rPr>
      <w:t>Crew Attachment Program Application Form – May 2018</w:t>
    </w:r>
    <w:r w:rsidRPr="006A3AFD">
      <w:rPr>
        <w:sz w:val="16"/>
        <w:szCs w:val="16"/>
      </w:rPr>
      <w:tab/>
    </w:r>
    <w:r w:rsidRPr="006A3AFD">
      <w:rPr>
        <w:sz w:val="16"/>
        <w:szCs w:val="16"/>
      </w:rPr>
      <w:tab/>
      <w:t xml:space="preserve">Page </w:t>
    </w:r>
    <w:r w:rsidRPr="006A3AFD">
      <w:rPr>
        <w:sz w:val="16"/>
        <w:szCs w:val="16"/>
      </w:rPr>
      <w:fldChar w:fldCharType="begin"/>
    </w:r>
    <w:r w:rsidRPr="006A3AFD">
      <w:rPr>
        <w:sz w:val="16"/>
        <w:szCs w:val="16"/>
      </w:rPr>
      <w:instrText xml:space="preserve"> PAGE   \* MERGEFORMAT </w:instrText>
    </w:r>
    <w:r w:rsidRPr="006A3AFD">
      <w:rPr>
        <w:sz w:val="16"/>
        <w:szCs w:val="16"/>
      </w:rPr>
      <w:fldChar w:fldCharType="separate"/>
    </w:r>
    <w:r w:rsidR="00703C20">
      <w:rPr>
        <w:noProof/>
        <w:sz w:val="16"/>
        <w:szCs w:val="16"/>
      </w:rPr>
      <w:t>1</w:t>
    </w:r>
    <w:r w:rsidRPr="006A3AFD">
      <w:rPr>
        <w:noProof/>
        <w:sz w:val="16"/>
        <w:szCs w:val="16"/>
      </w:rPr>
      <w:fldChar w:fldCharType="end"/>
    </w:r>
  </w:p>
  <w:p w14:paraId="40F24273" w14:textId="77777777" w:rsidR="006471E1" w:rsidRDefault="0019597B"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BEB247" wp14:editId="6FCA2AB4">
              <wp:simplePos x="0" y="0"/>
              <wp:positionH relativeFrom="column">
                <wp:posOffset>-876300</wp:posOffset>
              </wp:positionH>
              <wp:positionV relativeFrom="page">
                <wp:posOffset>9677400</wp:posOffset>
              </wp:positionV>
              <wp:extent cx="6456045" cy="989330"/>
              <wp:effectExtent l="0" t="0" r="1905" b="1270"/>
              <wp:wrapNone/>
              <wp:docPr id="353" name="Group 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6045" cy="989330"/>
                        <a:chOff x="0" y="0"/>
                        <a:chExt cx="6456045" cy="989330"/>
                      </a:xfrm>
                    </wpg:grpSpPr>
                    <pic:pic xmlns:pic="http://schemas.openxmlformats.org/drawingml/2006/picture">
                      <pic:nvPicPr>
                        <pic:cNvPr id="348" name="Picture 348" descr="screenwest footer templa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52" r="49962"/>
                        <a:stretch/>
                      </pic:blipFill>
                      <pic:spPr bwMode="auto">
                        <a:xfrm>
                          <a:off x="0" y="85725"/>
                          <a:ext cx="3743325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2" name="Picture 35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876300" y="0"/>
                          <a:ext cx="5579745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F2B53" id="Group 353" o:spid="_x0000_s1026" style="position:absolute;margin-left:-69pt;margin-top:762pt;width:508.35pt;height:77.9pt;z-index:251668480;mso-position-vertical-relative:page" coordsize="64560,9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zU5xJREFUeAEA//8AAAH/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gP5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X4APrR2wD+7/IA//X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QABDQoABi0kAAMa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9/kA+tHbAP3g5gD97/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DGRIAAxcS&#10;AAMa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PkA+9HbAPvR2gD96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CAAAEHRYA&#10;Bzk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/3+QAA/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D/AwAA/wICAP8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GBQAEHhkA//b5AAIT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LCQAIQDMABi8l&#10;AP/3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sI&#10;AAc3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gIC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gI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gIC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gIC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gIC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gI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7+8Azc3NAAAAAABEREQAAAAAAAAAAAAAAAAAAAAAAAAAAAAAAAAAAAAAAAAAAAAAAAAAAAAAAAAA&#10;AACJiYkAAAAAAGZmZgARER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8&#10;vLwAAAAAADMzMwARER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mpoA7+/vAGZmZgARER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Nzc0ARUVFAAAAAAC7u7sAREREAAAAAAAAAAAAAAAAAAAAAAAAAAAAAAAAAAAAAAAAAAAAAAAA&#10;ALy8vAB4eHgAAAAAAAAAAAB3d3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urqwCJ&#10;iYkAzc3NAAAAAAAAAAAAAAAAACIiIgBmZmYAZmZmABER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pqaAGdnZwAAAAAA3t7eAJmZ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2dnAJqa&#10;mgAAAAAAAAAAAAAAAAAAAAAAAAAAAN7e3gB4eHgA3t7eAJmZ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mpoA7+/vAFVVVQAiIiIAAAAAAAAAAAAAAAAA&#10;AAAAAAAAAAAAAAAAAAAAAAAAAAAAAAAAAAAAAAAAAAAAAAAA7+/vAAAAAAAAAAAA7+/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pqaAO/v7wBV&#10;VVUAIiI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rq6sAmpqa&#10;AAAAAAAzMzMAd3d3AFVVVQAAAAAAzc3NAKurqwCampoA3t7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nZ2cAAAAAAAAAAAB3d3cAAAAAAAAAAAAA&#10;AAAAAAAAAAAAAAAAAAAAAAAAAAAAAAAAAAAAAAAAAAAAAAAAAAAAZmZmAO/v7wDv7+8AZmZ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2dnAAAA&#10;AAAAAAAAd3d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urqwAAAAAAAAAAAKqqqgAiIiIAAAAAAAAAAAAzMzMAMzMzAHd3dwDNz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EREAiIi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y8vAAAAAAAREREACIiIgAAAAAAAAAAAAAAAAAAAAAAAAAAABEREQBERE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gIC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Nzc0A7+/vAAAAAAAREREAMzMzAAAAAAAA&#10;AAAAAAAAAAAAAAAAAAAAAAAAAAAAAAAAAAAAAAAAAAAAAAAAAAAAvLy8AAAAAAAAAAAAREREAAAA&#10;AAAAAAAAAAAAAAAAAAAAAAAAAAAAAAAAAAAAAAAAAAAAAAAAAAAAAAAAAAAAAAAAAAAAAAAAAAAA&#10;AAAAAAAAAAAAAAAAAAAAAAAAAAAAAAAAALy8vAAAAAAAAAAAABEREQAzMzMAAAAAAAAAAAAAAAAA&#10;AAAAAAAAAAAAAAAAAAAAAAAAAAAAAAAAAAAAAN7e3gDe3t4AAAAAAAAAAAAzMzMAERE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MzMAAAAAAAAAAAAAAAAAAAAAAAAA&#10;AAAAAAAAAAAAAAAAAAAAAAAAAAAAAAAAAAAAAAAAAAAAAAAAAAAAAAAAREREAAAAAAAAAAAAAAAA&#10;AAAAAAAAAAAAAAAAAAAAAAAAAAAAAAAAAAAAAAAAAAAAAAAAAAAAAAAAAAAAAAAAAAAAAAAAAAAA&#10;AAAAAAAAAAAAAAAAAAAAAAAAAAAAAAAAAAAAAERERAAAAAAAAAAAAAAAAAAAAAAAAAAAAAAAAAAA&#10;AAAAAAAAAAAAAAAAAAAAAAAAAAAAAAAAAAAAAAAAACIiIgAiI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urqwAAAAAAAAAAAFVVV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pqaAAAAAAAiIiIARER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8vLwA3t7eAAAAAABVVV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zMzAIiIiAAAAAAAREREAAAAAAAAAAAAAAAAAAAAAAAAAAAA&#10;AAAAAAAAAAAAAAAAAAAAAAAAAAAAAAAAAAAAAAAAAABmZmYARER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IiIAAAAAABmZm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EREAd3d3AAAAAAAAAAAAAAAAAAAAAAAAAAAA&#10;AAAAAAAAAAAAAAAAAAAAAAAAAAAAAAAAAAAAAAAAAAAAAAAAAAAAAFVVV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RERABERE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39/cA+Pj4ANvb2wAPDw8AExMTAOLi4wAMDAsA&#10;DAwMAAoKCwAFBQQAAwMDAAkJCQAAAAAAAAAAAAAAAAAAAAAAAAAAAAAAAAAAAAAAAAAAAAAAAAAA&#10;AAAAAAAAAAAAAAAAAAAAAAAAAAAAAAD9/f4A/v7+APj4+AD4+PcA9fX1AAcHBwD39/cA9PT0ABER&#10;EQD4+PgA9fX1ACsrKwACAgIAAgIC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wAA/f38AAEBAQACAgIA7OzsAPz8/QD9/f0A6urrAAAAAAAHBwgA&#10;7+/vAPv7+wD7+/sA+vr7AAEBAQADAwIAHBwcAAEBAQAAAAAAAAAAAAAAAAAAAAAAAAAAAAAAAAAA&#10;AAAAAAAAAAAAAAAAAAAAAAAAAAAAAAAAAAAAAAAAAPz8/AD4+PgA7u7tAPb29wD39/cACwsKAPn5&#10;+QD39/gA+fn5AAEBAQAAAAAA6urqAAgICAAICAkABwcGAAEBAQAAAAAAAwM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wD9/f0A9/f3AAQEBAAEBAMA0tLTAAsLCwANDQ0A5eXlAP///wAF&#10;BQYA6enqAPHx8gAKCgkACAgIAP39/QD9/f0AHBwcAAAAAAAAAAAAAAAAAAAAAAAAAAAAAAAAAAAA&#10;AAAAAAAAAAAAAAAAAAAAAAAAAAAAAAAAAAAAAAAAAAAAAPj4+ADv7+8A1dXVAPv7/AD8/PwAEhIR&#10;AAAAAAD//wAA4+PjABcXFwAcHBsA1NTUABISEwAWFhYAFBQTAAEBAQD///8ACQkJAAEBAQ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MDAwAGBgYA9fX0APT09AAaGhkA9PT1APr6&#10;+gAJCQoAAAAAAPf39wD19fUA////AP///wADAwIABQUFAAgICAD39/cA////AAgICAABAQEAAAAA&#10;AAAAAAD9/f0A/v7+AP7+/gABAQIAAgICAAMDAgABAQEAAAAAAAAAAAD8/PwA/Pz8AP39/AAJCQkA&#10;BAQEAAEBAADx8fIAAwMDAAQEBAAEBAQAAgICAAAAAAABAQIA+vr6APPz8gDz8/IACwsLAAgIBwAC&#10;AgE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oKAAoKCgAzMzIAz8/PAM7OzwAjIyIACAj3&#10;AAUFBQABAQEA9vb2APT09ADY2NkACwsKAAoKCQAhISEACQkJAAcHCADv7/AAEBAPAAcHBwABAQEA&#10;AAAAAAAAAAD5+fkA+vr6APr6+gADAwQACAgHAAkJCQABAQEAAAAAAAAAAAD39/cA+fn5APv7+wAj&#10;IyIA9fX1APX19QDa2tsAAAAAAAICAgAmJiUA/f3+APn5+QARERAA+vr5AN7e3gAMDA0AHBwbACoq&#10;KgACA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MzM0A+vr6APr6+gAvLy4AFxcYACUlJQD6+vsA&#10;/v7+AAICAgDU1NUAAQEAAAICAgBCQkAADw8PAA4ODgAKCgoAAwMDAAICAgACAgMABQUEAAEBAQAA&#10;AAAA/Pz8AP7+/gDh4eEA7+/wAO7u7gAICAgAGRkYABoaGgAQEBAAAQEBAAAAAAAMDAwACAgIABMT&#10;EwD9/f0A/f39AP39/QAsLC0A6+vrAOnp6gDU1NUAGBgWABsbGwACAgIAAAAAAP39/QAvLy4AAAAA&#10;ANfX1wDj4+QAFxcXABsbGwAVFRQ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D09PQA7e3tAB0dHAABAQEA&#10;FBQUAPz8/AD4+PgA9PT0APn5+AAODg4AEREQABsbGwAMDAwADAwMAAICAgABAQEAAQEBAP///wAA&#10;AAAAAQEBAAAAAAD8/PwA+fn5AO7u7gDu7u8A7+/vAAkJCQAHBwYABwcIAA8PDwAAAAAAAQEBAAMD&#10;AwACAgIAAAAAAAAAAAAAAAAA/v7+AAgICQAFBQUABAQFAOTk4wD6+vsA6OjoAA4ODwABAQEAAgIC&#10;AAsLDADs7OsA5OTlAP39/QD8/Pw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CUlJAD39/cA2trbAMvLzQAW&#10;FhYAGRkZAOzs7ADs7OwA3t7gAB4eHAAmJiUAKysrAA4ODgAAAAAAAAAAAAAAAAAAAAAAAAAAAAEB&#10;AQAAAAAAAAAAAAAAAAD5+fkA7+/vAOXl5wD39/YA9vb2AAAA/wDp6eoA9fX2AB8fHgADAwMAAQEB&#10;AAAAAAABAQEAAAAAAAAAAAAAAAAAAwMDAAsLCgAJCRwAHBwbAAQEAwDW1tYA0dHQADU1NgAHBwcA&#10;BQUGAP7+/gDh4eMAxsbFAFRUUwAXFxYAEREQ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0NDQAjIyIACwsLALq6&#10;vAAJCQgAGhoZANjY2AD4+PcABgYFAEFBQQAPDw8ACgoKAAAAAAAAAAAAAAAAAAAAAAAAAAAAAAAA&#10;AAAAAAAAAAAAAAAAAAAAAAAAAAAA////AP///gAAAAAAAwMDAP//AAD///8A////AAAAAAAAAAAA&#10;AAAAAAAAAAAAAAAAAAAAAAAAAAAAAAAAAAAAAAAAAAACAgIA////ACQkIwACAgIABAQEAODg4QAR&#10;ERAAFBQUANjY2AD+/v0AKioqACMjIwALCwsAAwM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MDAA4O&#10;DgACAgIACAgHAAICAgD///4A8vLzAAYGBgARERAAFhYWAAYGBQAEBAQA/v7+APv7+wD8/PwA////&#10;AP7+/gD+/v4ABwcHAAEBAQABAQEABgYGAAICAgAHBwcACQkJAP7+/gD8/PwAAQEAAAgICAAODg4A&#10;AQEBAP///wD+/v4A+vr6AP39/QD9/f0AAAAAAAAAAQACAgEABgYGAAICAgACAgIADAwMABQUFAAg&#10;IB8A1tbYAAwMCwADAwMA8vLyAAkJCQAfHx4ADQ0NAAQEB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0NDQAMDAwALi4tAAgICAD5+fkA+vr6ABYWFgAfHx4ACwsKAAAAAAD9/f0A+Pj4APLy8gDw8PAA&#10;/Pz9APj4+AD4+PcAGBgZAAYGBgAFBQUAFxcWAAkJCQAICAgAGhoaAO3t7QD+/v4AAgICABYWFgAn&#10;JyYAAgICAPz8/AD7+/sA7e3tAPX19QD09PQAAAAAAAQEBAADAwQAFxcXAAgIBwAHBwcACAgIABYW&#10;FQARERAAs7O1AAQEAwARERAA8PDwAB0dHQAsLCsABgYG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+/vAPv7+wD6+voAFRUUAODg4QDf398A9PTzAAcHBgAZGRkA////AO3t7gDt7e0A6OjnAP///wAA&#10;AAAA4+PlAAsLCgANDQwAzc3NAA0NDQAPDw4A7e3tAAsLCwALCwsA4+PjAP///wAKCgoA9PT0APLy&#10;8gDn5+cA7+/vAPT09QDz8/MA+fn5APf39wD39/cA/Pz8AAoKCgALCwsA3t7fAA0NDAAODg4AIyMj&#10;AAgIBwAICAgAGRkYAPDw8gDBwcMAISEgAP39/QDz8/QA8fHyAAwMCwAMDAwABAQ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/v7APj4+ADg4OEAAwMDAAcHBwAbGxoABQUFAAMD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4uLjAPj4+AD5+fgAERESAPr6+wDy8vQA/Pz8AAQEBAALCwoA9fX1AO/v7wDo6OgA7OzuAAMD&#10;AgACAgEA+/v6AP39BwD+/v8A9fX1AP39/QD39/cA/Pz9APn5+QD4+PgA9PT0AAUFBQAHBwcA////&#10;APX19gDq6uwADg4MAPDw8ADu7u8ABAQEAPz8+wD7+/wA/v7+APv7+wD6+voA6+vrAPj49wD5+fkA&#10;Dw8PABEREAAGBgYADQ0NAPb29QDv7+4AJycmAPr6+gDr6+sA7+/vABQUFAAZGRgAEhIS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z8APT09ADZ2dkABQUFAA0NDQAVFRQAAwMDAAM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+PgA6enpALS0tQAKCgkAFxcZACgo&#10;JwAFBQUABQU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P///wAA&#10;AAAAAAAAAP///wAAAAAAAAAAAAAAAAAAAAAAAAAAAAAAAAAAAAAAAAAAAAEBAQAAAAAA////AAEB&#10;AQ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r6+gD5+fkA+vr6APDw8QD4+PgA+Pj5AO/v&#10;7gD6+voA+fn5APb29gD+/v4A/v7+AP///wAAAAAAAAAAAAAAAQABAQEAAQEBAAwMDAAGBgUABgYG&#10;ABYWFQAKCgoACgoKABEREQAFBQUABg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+/gD///8A/v7+APn5+QD7+/sA+/v7APT09AD19fUA9vb3AO7u7wD4+PgA9/f3&#10;AO3t7QD4+PgA+vr7APb29QD+/v0A/v7+AP///wAAAAAAAAAAAP//AQACAgAAAAACAAwMDAAICAcA&#10;BwcGAO/v7gALCwsACwsLABUVFQALCwsACgoKAAsLCwAEBAQABAQEAAMDAw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Pz8APj4+AD39/cA3t7eAOzs7QDs7OwA4ODgAPT09QD19fQA+Pj5&#10;AP///wD+/v4A/Pz8AAAAAAAAAAAAAAAAAAAAAAAAAAAAAAAAAAAAAAAAAAAAAAAAAAAAAAAAAAAA&#10;AAAAAAAAAAAAAAAABAQDAAMDAwACAgMAEBAQABMTEwAUFBMAMTExABEREQASEhEAERER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+/v7APDw8QDw8PAA2traAPDw8QDw8PAA6OjnAPn5+QD4+PkA9/f4AP7+/QD8/PwA&#10;/v7+AAAAAAD+/v4AAAAAAAAAAAAAAAAAAAAAAAAAAAAAAAAAAAAAAAAAAAAAAAAAAAAAAAAAAAAA&#10;AAAAAAAAAAAAAAAAAAAA/Pz9AP7+/gAAAPwA7+/uAPPz9ADl5eUA5OTkAA4ODwAPDw0AJiYmABYW&#10;FgAWFhYAEBAQAAEBAQADA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f39APn5+gD5+fkA7u7uAOrq6wDs7OsA2NjZAPHx7wDw8PEA8fHxAP7+/gD+/v8AAAAAAAAAAAAA&#10;AAAAAAAAAAAAAAAAAAAAAAAAAAAAAAAAAAAAAAAAAAAAAAAAAAAAAAAAAAAAAAAAAAAAAAAAAAAA&#10;AAAAAAAAAAAAAAAAAAAAAAAAAAAAAP7+/wAAAP8A+Pj5AAAA+QAAAAAA9PT0AAoKCQAKCgoA/f3+&#10;APDw8QD09PQAHBwcAAoKCgAJCQkABw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4+PgA4uLjAOPj5ADDw8IA7e3vAPDw7wD///8AAAAAAAAAAAAAAAAAAAAAAAAAAAAA&#10;AAAAAAAAAAAAAAAAAAAAAAAAAAAAAAAAAAAAAAAAAAAAAAAAAAAAAAAAAAAAAAAAAAAAAAAAAAAA&#10;AAAAAAAAAAAAAAAAAAAAAAAAAAAAAAAAAAAAAAAAAAAAAAAAAAAAAAAAAAAAAAAAAAD7+/sA8fH7&#10;APHx8gDn5+gABQUFAAYGBQA2NjYAISEhACEhIQAkJC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8AAP39/QD6&#10;+vkA+vr7AP///wACAgEABwcHAAQEBAAEB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+voA7e3uAO7u7gDHx8cA7e3sAO7u8QDs7OwA/Pz7AP///wAAAAAAAAAAAAAAAAAAAAAAAAAAAAAA&#10;AAAAAAAAAAAAAAAAAAAAAAAAAAAAAAAAAAAAAAAAAAAAAAAAAAAAAAAAAAAAAAAAAAAAAAAAAAAA&#10;AAAAAAAAAAAAAAAAAAAAAAAAAAAAAAAAAAAAAAAAAAAAAAAAAAAAAAAAAAAAAAAAAAAAAAAAAAAA&#10;AAAAAAAAAAAAAAAA/f39APn5/wDS0tMA39/fAAwMDQA0NDIAGRkZABkZGQAUFBQ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7+/gD+/v4AAwMDAAAAAAACA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f39AP///wAAAAAAAwMDAAEBAQAAAAAAAAAAAAAAAAAAAAAA&#10;AAAAAAAAAAAAAAAAAAAAAAAAAAAAAAAAAAAAAAAAAAAAAAAAAAAAAAAAAAAAAAAAAAAAAAAAAAAA&#10;AAAAAAAAAAAAAAAAAAAAAAAAAAAAAAAAAAAAAAAAAAAAAAAAAAAAAAAAAAAAAAD///8A9vb3APf3&#10;9gDw8PAA9/f4AP///wACAgEAFBQUAAsLCwANDQ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Pz8APf39wDy8vIAEBAQAAYGBwAGB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9PT0APz8/AD9/f0AERERAAQEBAABAQEAAAAAAAAAAAAA&#10;AAAAAAAAAAAAAAAAAAAAAAAAAAAAAAAAAAAAAAAAAAAAAAAAAAAAAAAAAAAAAAAAAAAAAAAAAAAA&#10;AAAAAAAAAAAAAAAAAAAAAAAAAAAAAAAAAAAAAAAAAAAAAAAAAAAAAAAAAAAAAP///wD///8A1tbW&#10;AODg4ADT09IA9PT1AP7+/gACAgIAQEBAACIiIgAsL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7+/gDR0dIA6enqAOjo5wBGRkUAEhISAAYG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Pj4AO7u7gDJyckAAAAAABsbGwAMDAwABQUFAAAAAAAA&#10;AAAAAAAAAAAAAAAAAAAAAAAAAAAAAAAAAAAAAAAAAAAAAAAAAAAAAAAAAAAAAAAAAAAAAAAAAAAA&#10;AAAAAAAAAAAAAAAAAAAAAAAAAAAAAAAAAAAAAAAAAAAAAAAAAAAAAAAAAAAAAAAAAAAAAAAA+fn5&#10;APDw8ADKysoA4uLkAO/v7gAGBgcABAQEAAEBAwAGBgYABgY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z8/ADf3+AA5ubmAObm5wA+Pj0A/f3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vr6AO3t7QDa2toABAQEAAsLCwD+/v4AAAAAAAAA&#10;AAAAAAAAAAAAAAAAAAAAAAAAAAAAAAAAAAAAAAAAAAAAAAAAAAAAAAAAAAAAAAAAAAAAAAAAAAAA&#10;AAAAAAAAAAAAAAAAAAAAAAAAAAAAAAAAAAAAAAAAAAAAAAAAAAAAAAAAAAAAAAAAAAAAAAAAAAAA&#10;/Pz8AO/v7wDl5eQA6+vqAAICAgATExEACgoJAAQEBAAPDw4ACQk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/v7APX19QDMzM0A8fHwAAQEAwD+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PT0ANra2wDe3uEAEBAPAAAAAAAAAAAAAAAA&#10;AAAAAAAAAAAAAAAAAAAAAAAAAAAAAAAAAAAAAAAAAAAAAAAAAAAAAAAAAAAAAAAAAAAAAAAAAAAA&#10;AAAAAAAAAAAAAAAAAAAAAAAAAAAAAAAAAAAAAAAAAAAAAAAAAAAAAAAAAAAAAAAAAAAAAAAAAAAA&#10;AAAA9/f4AOPj5ADy8vQABgYHACcnJABUVFQAFxcXAAUFBQ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+/gD///8AAQEBAAEBAQ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7+APf39wD7+/sA/v7+AAoKCgAHBwc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9fX1ANXV1gDk5OQA8/PyADU1NQAiIiIACgo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9/f3AOLi4gDj4+MAwcHDAO/v7QDw8PE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8/PwA8PDwAPDw8AAAAAAA2dnZABAQDwAREREAOjo6ACUlJgA/Pz8A4uLj&#10;AN/f3wDf3+AA0dHQAP39/QD//wAAAAAAAAAAAAAAAAAAAAAAAPr6+gD6+voAuLi5ACkp4ADn5+cA&#10;SEhHAAUFBQAEB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r6+gDPz9AA09PTAOLi5AD7+/kAEhITAAgICQAkJC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/f0A8vLzAPHx8QDJyckA6enpAOnp6wDq6uoA+vr5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9/f0A8/PzAPj4+QDCwsMAEhIS&#10;ABQUEwAmJiYAHh4eACMjIwAaGhkA5ubnAOXl5ADn5+gAAAAAAAAAAAAAAAAAAAAAAAAAAAD///8A&#10;5eXnAPT09QAUFBMAGxscABwcGwAG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/v0A/OfGAP3oygD84LcA&#10;/vv1AAIFCgABCRYABjJxAAIRJwADEC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7+/gDz8/MA6enoAOnp6gDQ0NIA7+/tAPDw8Q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/v4A+Pj5APj4+QDz8/MA&#10;6+vrAOTkDAAUFBQAGBgYABYWFQAAACoACQkJAAICAgD09PQA+/v7APr6+wD+/v4AAAAAAAAAAAD+&#10;/v4A8fHxAPDw8ADZ2dsAAAABAA8PDgASEhIAAQEBAAAAAAAAAAAAAAAAAAAAAAAAAAAAAAAAAAAA&#10;AAAAAAAAAAAAAAAAAAAAAAAAAAAAAAAAAAAAAAAAAAAAAAAAAAAAAAAAAAAAAAAAAAAAAAAAAAAA&#10;AAAAAAAAAAAAAAAAAAAAAAD+/v4A/f39AP7+/gAEBAQAAQEBAAI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/f3APX19QC3t7cA3d3gAOPj4gD39/c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/PzAPPz8wCqqqoAExMUABUVFQBVVVMANjY1AEBAPwDDw8QA2trbANvb2wDx8fEAAAAAAAAA&#10;AAAAAAAA/v7+AAAAAADCwsIA5+fnAObm5gBTU1IAAgICAAICAgAAAAAAAAAAAAAAAAAAAAAAAAAA&#10;AAAAAAAAAAAAAAAAAAAAAAAAAAAAAAAAAAAAAAAAAAAAAAAAAAAAAAAAAAAAAAAAAAAAAAAAAAAA&#10;AAAAAAAAAAAAAAAAAAAAAAAAAAD09PQA7OztAOrq6gAfHx4ADAwMAAwMD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v7+AO/v7wDc3N0A4ODgANPT1ADz8/QA+v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9/QDx8fAA+Pj3ALq6vAAeHh0AHh4dACoqKgASEhIAHx8dAMDA&#10;wQD39/kA9vb1AAAAAAAAAAAAAAAAAP39/QDn5+gA+Pj3ADAwLwASEhIAFBQUAAEBAQAAAAAAAAAA&#10;AAAAAAAAAAAAAAAAAAAAAAAAAAAAAAAAAAAAAAAAAAAAAAAAAAAAAAAAAAAAAAAAAAAAAAAAAAAA&#10;AAAAAAAAAAAAAAAAAAAAAAAAAAAAAAAAAAAAANjY2QDf398A3NzdACUlIwAiIiMAJycmAAwMD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f0A+/v7AOjo6ADc3NwA19fXAObm5wD+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39/gD29vcA9vb3ANTU0wD5+fcAAAD/ADg4OAAFBQQAExMS&#10;ANnZ3ADt7e0A/f38APn5+QAAAAAAAAAAAP7+/gDy8vEA9PTzAN/f3wAAAAAADg4OAAcHBwAAAAAA&#10;AAAAAAAAAAAAAAAAAAAAAAAAAAAAAAAAAAAAAAAAAAAAAAAAAAAAAAAAAAAAAAAAAAAAAAAAAAAA&#10;AAAAAAAAAAAAAAAAAAAAAAAAAAAAAAAAAAAAAAAAAObm5gDe3t8A19fXAPr6+QAFBQYAGRkZAAw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6ekA5eXlAKWlpwD09PMA9vb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v7+ANnZ2gDY2NgA3NzdAPLy8gD8/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6+vrAO/v7wD29vcAEBAQAAsLCgAPDw8AAwMD&#10;AAUFBQAICAgAAQEBAAgIBwAVFRUAKioqAAcHBwAAAAAAAAAAAAAAAAAAAAAAAAAAAP7+/gD7+/sA&#10;+vr6AAICAgAFBQUAAwMDAPz8/AAAAAAAAAAAAP///gD6+vwA+/v7APz8/AAEBAQAAAAAAAAAAAAA&#10;AAAAAAAAAP39/QD4+PgA/Pz+AAQEAgAICAYABAQEAPv7+wDw8PAA4eHgAPb29wAGBgYAJCQkABoa&#10;GgAZGRoADQ0MAAYGBgAGBgYAAgICAPn5+gAEBAQ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BAQEAAUFBAD+/gUAAQEC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QFAAUFBQD+/v4AAQE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cHAAQEBABjY2EA/Pz9AP///wAYGBcABAQ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CAgAMDAwA////AAAAAAADAwI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EBAQAODg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f39wD4+PgA&#10;9fX1AAAAAAADAwMABQUFABEREQACAgIAAQEBAAAAAAAAAAAAAAAAAAAAAAAAAAAAAAAAAAAAAAAA&#10;AAAAAAAAAAAAAAAAAAAAAAAAAAAAAAAAAAAAAAAAAPn5+QD6+voA9vb2APPz8wD7+/sA/Pz9AP//&#10;/wADAwIAAwMDAAsLCwAHBwcACgoKAAkJCQACAgI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8/AAAAAAAAwMDAAEBAQAAAAAAAAAAAAAA&#10;AAAAAAAAAAAAAAAAAAAAAAAAAAAAAAAAAAAAAAAAAAAAAAAAAAAAAAAAAAAAAAAAAAAAAAAAAAAA&#10;AAAAAAAAAAAAAAAAAP39/QD8/PwA9PT1APPz8wD6+vkA+vr7AP7+/gABAQAAAwMEAAoKCQAHBwcA&#10;DQ0NAAgICAADAwM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+/v4A////AAICAgAC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j4+ADv&#10;7+8A6OjpAP///wAGBgYACwsKAA0NDQAGBgYAAAAAAAAAAAAAAAAAAAAAAAAAAAAAAAAAAAAAAAAA&#10;AAAAAAAAAAAAAAAAAAAAAAAAAAAAAAAAAAAAAAAAAAAAAPn5+QDy8vIA7OztAOXl5QD29vYA9/f2&#10;AP//AAAEBAQABwcHABYWFwAPDw8AFhYUAAcHBwACA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z8/AAAAAAAAgICAAAAAAABAQEAAAAA&#10;AAAAAAAAAAAAAAAAAAAAAAAAAAAAAAAAAAAAAAAAAAAAAAAAAAAAAAAAAAAAAAAAAAAAAAAAAAAA&#10;AAAAAAAAAAAAAAAAAAAAAP39/QD4+PgA6+vrAOfn5wDy8vMA8vLyAP7+/gACAgEABwcHABMTEgAP&#10;Dw8AGxsbAAICAgAHBwcAAwM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+/gD///8A/Pz8AAY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AwMACAgIAAUFBQA1tbYAOfnAAD19fUA7u7uAOzs&#10;7QDr6+wAIiIiAAEBAQAAAAAAAAAAAAAAAAABAQEAEhISAA8PDwAeHh0ABQUFAAAAAAAAAAAAAAAA&#10;AAwMDAADAwMAExMUAAkJCgAAAAAAAAAAAAAAAAAAAAAAAAAAAAAAAAAAAAAAAAAAAAAAAAAAAAAA&#10;/f39APT09ADu7u4AycnKAOjo6QDp6egA9/f3AP7+/gAAAAAAAAAAAAAAAAAAAAAAAAAAAAAAAAAA&#10;AAAA/f39AP39/QAAAPkA9fX1AAAAAAAAAAAA4eHiAAcHBwAJCQgA/Pz8ACAgHwAGBgYACQk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/f&#10;3wDT09MAvr7AAAEBAAAQEBAAGxscAGFhXwAQEBAABAQEAAAAAAAAAAAAAAAAAAAAAAAAAAAAAAAA&#10;AAAAAAAAAAAAAAAAAAAAAAAAAAAAAAAAAP39/QDs7O0A3t7eAMTExQDs7OwA7e3tAPn5+QD+/v4A&#10;AAAAAAAAAAAAAAAAAQEBAAUFBAAHBwkADQ0NADY2NAAhISEALCwrAAYGBgACA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n5+QDx8fEA3NzcAOnp6QAMDA0APDw7AAcHBwABAQEA&#10;AAAAAAAAAAAAAAAAAAAAAAAAAAAAAAAAAAAAAAAAAAAAAAAAAAAAAAAAAAAAAAAAAAAAAAAAAAAA&#10;AAAAAAAAAP///wD8/PwA8vLyAL+/wADf394A39/gAPf39wD7+/wA////AAAAAAAAAAAAAAAAAAMD&#10;AwAHBwUAEBATADIyMAAgICAANDQzAAMDAwACA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8/PwA8/PzANbW1gDw8PEAEBAQACkpKAATEx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z8/QD8/PwAAAAAAPz8/QD8/PwA/v7/AAAAAAAAAAAAAAAAAAAAAAAAAAAAAAAA&#10;AAAAAAAAAAAAAAAAAAAAAAAAAAAAAAAAAP///wD+/v4A4uLjAOLi4gDU1NUA5+fmAPX19wD5+fkA&#10;/Pz8AAAAAAAAAAAAAAAAAAAAAAAAAAAA////AP7+/wD+/v0A2NjaAPj4+AAHBwcAIyMiAAgICAAC&#10;A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39/QD4+PgA3d3dAOjo6QDa2toAAwMDABgYAgAAAAAA&#10;AAAAAAAAAAAAAAAAAAAAAAAAAAAAAAAAAAAAAAAAAAAAAAAAAAAAAAAAAAAAAAAAAAAAAAAAAAAA&#10;AAAAAAAAAAAAAAAAAAAA/f39APLy8gDU1NUA39/eAOfn6AD29vcA+/v7AP7+/gAAAAAAAgICAP7+&#10;/gD///8AAAD/APj4/gDx8fAA3NzdAPj4+AAWFhUAGRkZAAoK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+/wAPDw7wDZ2doA39/gAPz8+wAsLCwA/v7+AP///w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/wD+/v4AAAAAAPz8/QD+/v4AAAD/AP///wAAAAAAAAAAAAAAAAAAAAAA&#10;AAAAAAAAAAAAAAAAAAAAAAAAAAAAAAAAAAAAAP///wD9/f0A39/fANfX1wDJycoA+/v7AAAAAAAA&#10;AAAAAAAAAAAAAAAAAAAAAAAAAAAAAAAAAAAA/v7+APr6+gD6+voA1tbVAPPz8QAGBgYAGhoaAAUF&#10;BQACA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9/QDy8vIA0tLSAN3d3wDc3NwAISEhAA0NDQD/&#10;//8A////AAAAAAAAAAAAAAAAAAAAAAAAAAAAAAAAAAAAAAAAAAAAAAAAAAAAAAAAAAAAAAAAAAAA&#10;AAAAAAAAAAAAAAAAAAAAAAAA+/v7AO/v8ADMzM0A29vdAPPz8wAAAAAAAAAAAAEBAQABAQEA////&#10;AAEBAQD///8A/f3+AP7+/wDz8/MA2trZAO/v7wAaGhoADw8PAAkJCQ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u7uAODg4ADAwMIA7e3sAAgIBwAlJSUA/f3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3t7gDc3NwAtLS0AO7u7wD7+/sAAQEBAAoK&#10;CgARERIANzc1ABQUFAASEhEAAQECAPb29gDu7u4AxMTGAO/v7gDv7+8AAAAAAOfn6AC7u7sAFxcX&#10;ACIiIQAeH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f39wDc3N0A09PUAObm5wD8/PwA/f3+AAAA&#10;AAAAAAAAAAAAAAAAAAAAAAAAAAAAAAAAAAAAAAAAAAAAAAAAAAAAAAAAAAAAAAAAAAAAAAAAAAAA&#10;AAAAAAAAAAAAAAAAAAAAAAAAAAAA4uLjANra2gDR0dEA/f39AAQEBAALCwoANTU1AB0dHQAhISAA&#10;AwMDAPv7+wDu7u4AxsbIAOXl5ADn5+gA/f39AO3t7AC3t7gAGRkYAA0NDQAHBw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traANPT1ADi4uEAAQEBAAgI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P7+/gDs7OwA19fXAOrq6wD9/f0AAAAAAAAAAAAAAAAA////AAQEBAAEBAMABAQGAPz8/AD/&#10;//8A////AAAAAAAAAAAAAAAAAAAAAAACAgIAAQEBAC4uLgATExMAExMTAAgIBwAEBAUABgYGAAAA&#10;AAAAAAAAAAAAAAAAAAD9/f0A/Pz8AAMDAwAODg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w8ADj4+QA1NTXAP///wAFBQUABAQEAB0dHAASEhIAExMTACEhIQAEBAQAAwMDAKam&#10;pgDz8/MA9PT1AAAAAAAAAAAAAAAAAAAAAAACAgIABQUFACoqKQAUFBQAEhISAAAAAAABAQE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cHABMTEgAhIR8AExMRAAsLCwANDQ0AGRkZAAwMDAAMDAwAFRUUAPz8&#10;/QD7+/sAAAABAAAAAAAAAAAAAAAAAAAAAAAAAAAAAAAAAAICAgAEBAMACAgIAAYGBgAD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kJABsbGwD9/f0A+/v7ABYWFgAYGBgAERERAAICAgABAQEAAAAA&#10;APLy8wDx8fEA////AP//AAAAAAAAAAAAAAAAAAAAAAAAAAAAAAICAQAEBAQABgYGAAMD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89QD/9ucA++O8AAD16AABAPsAAAAAAP/79AAA&#10;9eUA/eS+AAAFDQACBg8AAQMFAAAAAAAAAAAAAAAAAAAAAAAAAAAAAAAAAAAAAAAAAAAAAAAAAAAA&#10;AAAAAAAAAAAAAAAAAAAAAAAAAAAAAAALGQACFS4ABCNOAPzqzgAB9OYAAAAAAAIVLAADEysAAxs6&#10;AAEKFAAAAAEAAAAAAAAAAAAAAAAAAAAAAAAAAAAAAAAAAAAAAAAAAAAAAAAAAAAAAAAAAAAAAAAA&#10;AAAAAAAAAAAAAAAAAAAAAAAAAAAAAAEAAQQHAAEEBQ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MDABsbGwAZGRkAAAAAAAICAgADAwMAAQEBAAAAAAAAAAAA&#10;AAAAAP7+/QD8/PwA+/v8APz8/AAAAAAAAAAAAAAAAAAAAAAAAAAAAAICAgAEBAQAAgIDAAEB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EBAQAAAAAAAAAAAAAAAAAAAAAAAAAA&#10;AAAAAAAAAAAAAAAAAAAAAAAAAAAAAAAAAAAAAAAAAAAAAAAAAAAAAAAAAAAAAAAAAAAAAAAAAAAA&#10;AAAAAAAAAAD///8A////AAAAAAAAAAAAAQEBAAMDAwADAwMAAAAAAAEBAQAAAAAAAAAAAAAAAAAA&#10;AAAAAAAAAP//AAD+/v0AAAD/AAEBAAAAAAAAAAAAAAAAAAAAAAAAAAAAAP//AAACAgIAAQEB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DAAEJEwAGKVwAAg8eAP3u1wD+69IAAgwbAAIMHQAD&#10;I1AAAQcQAAEECQAAAAAAAAAAAAAAAAAAAAAAAAAAAAAAAAAAAAAAAAAAAAAAAAAAAAAAAAAAAAAA&#10;AAAAAAAAAAAAAAAAAAAAAAAAAAABAAEBAwABBw0AAAc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BAgAAxYzAAIQJQD+GDoAAQUMAAIG&#10;DAAACBEAAAIFAAAAAAAAAAAAAAAAAAAAAAAAAAAAAAAAAAAAAAAAAAAAAAAAAAAAAAAAAAAAAAAA&#10;AAAAAAAAAAAAAAAAAAAAAAAAAAAAAAAAAAAAAAAAAAAAAID/fwAAAAAAAAAAAAAAAAAAAAAAAAAA&#10;AAAAAAAAAAAAAAAAAAD//wD//fkAAP/+AAEDBwAAAQIAAA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AABBAABChYAAQkVAAAL&#10;HAACAgUAAAIDAAABAQAAAAAAAAAAAAAAAAAAAAAAAAAAAAD//wAA//wA//79AAEBAQAAAQQAAAID&#10;AAAAAAAAAAAAAAAAAAAAAAAAAAAAAAAAAAAAAAAAAAAAAAAAAAAAAAAAAAAAAAAAAAAAAAAAAAAA&#10;AAAAAAAAAAAA//0A//37AAD48QD++fEAAP77AAIHEAAABw0AAAQIAAED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EB&#10;AAIFCQAAAAAAAAAAAAAAAAAAAAAAAAAAAAAAAAAAAAAAAP//AAD+/QD+9ekA//v0AAABAgACCxgA&#10;AQUMAAACAgAAAAAAAAAAAAAAAAAAAAAAAAAAAAAAAAAAAAAAAAAAAAAAAAAAAAAAAAAAAAAAAAAA&#10;AAAAAAAAAAAAAAD++PEA//XpAPvdtQD97toA//nyAAMTJwAEHT0AAxInAAEOH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QEB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EBAQ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vQAAPfsAPzesQD98NsA//jtAAAAAAAD&#10;FjQAAxIoAAMdRAABAwUAAAECAAAAAAAAAAAAAAAAAAAAAAAAAAAAAAAAAAAAAAAAAAAAAAAAAAAA&#10;AAAAAAAAAAAAAAAA/wD+6dAA/ejNAPvXqgAB+/MA//35APvt1wAA+O4A/xYwAAUsXQABAgQAAAE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PDgAbGxoAMTEwACwsLAAYGBcAExMSAAICAwAAAAAAAAAAAAAAAAAA&#10;AAAAAAAAAAAAAAAAAAAAAAAAAAAAAAAAAAAAAAAAAAAAAAAAAAAAAAAAAAAAAAAAAAAAAAAAAAAA&#10;AAAAAAAAAAAAAAAAAAAAAAAAAAAAAAAAAAAAAAAAAAAAAAAAAAAAAAAAAAAAAP///wAAAAIAAAAA&#10;AAAAAAAAAAAA//8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68gD+8+MA/OS+AP7x3QD+&#10;9+0AAAAAAAD89wD/+/MAARY1AAIHDgABBAgAAAAAAAAAAAAAAAAAAAAAAAAAAAAAAAAAAAAAAAAA&#10;AAAAAAAAAAAAAAAAAAAAAAAAAAAAAP7x3wD96tAA/e7XAAEA/wAA//4A//XpAP0IEgAAAgcABPv3&#10;AAEGCgAAAQ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KCgATExMAJiYlAB4eHQAPDw8ABAQEAAAAAAAAAAAAAAAAAAAA&#10;AAAAAAAAAAAAAAAAAAAAAAAAAAAAAAAAAAAAAAAAAAAAAAAAAAAAAAAAAAAAAAAAAAAAAAAAAAAA&#10;AAAAAAAAAAAAAAAAAAAAAAAAAAAAAAAAAAAAAAAAAAAAAAAAAAAAAAABAQEAAgICAA8PDwAVFRQA&#10;AgIBAAcHBwASEhMABgYG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7w2QD95sYA+961AAEA&#10;/gABAf8AAAAAAP3jvQD+8t0AAxY1AAEWMQABDBoAAAAAAAAAAAAAAAAAAAAAAAAAAAAAAAAAAAAA&#10;AAAAAAAAAAAAAAAAAAAAAAAAAAAAAP/+AP3r0gD748EAAv/9AAAAAAAAAAAAAQD/AP/y4AD+BAUA&#10;/vTmAAENGgABBw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4ODgAODg4AHBwcAAEBAQABAQEAAAAAAAAAAAAAAAAAAAAA&#10;AAAAAAAAAAAAAAAAAAAAAAAAAAAAAAAAAAAAAAAAAAAAAAAAAAAAAAAAAAAAAAAAAAAAAAAAAAAA&#10;AAAAAAAAAAAAAAAAAAAAAAAAAAAAAAAAAAAAAAAAAAAAAAAAAAAAAAAAAAABAQEABgYGACMjIwAP&#10;Dw8A9fX2AAMDAgAODg4ADg4NAAUF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CAwAABg4AAg8hAAABAwAAAQQAAAID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68gD/+O0AAQD+&#10;AAEB/wAAAAAAAAAAAP78+QAD+vQA//nuAAD++gAAAAAAAAAAAAAAAAAAAAAAAAAAAAAAAAAAAAAA&#10;AAAAAAAAAAAAAAAAAAAAAAAAAAAAAAAAAAABAAIJFAADCxsA/vftAAAAAAAAAAAAAAAAAAAGDQAC&#10;CBQAAQULAAAB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QEBAAAAAAAAAAAAAAAAAAAAAAAAAAAA&#10;AAAAAAAAAAAAAAAAAAAAAAAAAAAAAAAAAAAAAAAAAAAAAAAAAAAAAAAAAAAAAAAAAAAAAAAAAAAA&#10;AAAAAAAAAAAAAAAAAAAAAAAAAAAAAAAAAAAAAAAAAAAAAAAAAAAAAAAAAAAAAAABAQEACQkJACoq&#10;KQD7+/sA/v7+AAEBAQADAwMACwsLAAMD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AP8A/wAAAAAA/wABAAEA/wAAAAAAAQAAAP///wABAQAAAAAAAAAAAAAAAAAAAAAAAAAAAAAAAAAA&#10;AAAAAAAAAAAAAAAAAAAAAAAAAAAAAAAAAAAAAAAAAAAA/wAAAQoXAAIPIAD/8NwA/v36AAAA/gAB&#10;AwYAAgkUAAAMGQABBQoAAAI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BAQEACwsL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sZAAMOIgD8AwcAAP77AAAA/QAAAAAAAQcNAAAKFwABDiMAAQUMAAAAAAAAAAAAAAAAAAAAAAAA&#10;AAAAAAAAAAAAAAAAAAAAAAAAAAAAAAAAAAAAAAAAAAAAAAAAAgIAAx4/AAELFwD+9+sAAO/bAAH5&#10;9AACDiEABCFGAAMbOgACCh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4hAAAAAgAGKV8A/e3XAP747AACAgQAAhg3AAMULgADECUAAQYNAAAAAAAAAAAAAAAAAAAA&#10;AAAAAAAAAAAAAAAAAAAAAAAAAAAAAAAAAAAAAAAAAAAAAAAAAAAAAAAAAgwZAAAECQAHN3UA/vTn&#10;AAD8+AABCxcAAxImAAEL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v7+AP7+/gD+/v4AAAAAAAEBAQACAgIAAgIC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xAAAg4BAAMcQAAABxAAAvfpAAABBAADGjwAAhIpAAEIEgAAAQIAAAAAAAAA&#10;AAAAAAAAAAAAAAAAAAAAAAAAAAAAAAAAAAAAAAAAAAAAAAAAAAAAAAAAAAAAAAAAAAAABgwAAgUK&#10;AAEHDwAD+fIA//36AAAIDwACBgwAAQM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wYAAQoVAAInWAAFJ1gAAAAAAAAAAAAAAAAAAAAAAAAAAAAAAAAAAAAA&#10;AAAAAAAAAAAAAAAAAAAAAAAAAAAAAAAAAAAAAAAAAAAAAAAAAAAAAAAAAAAAAAAAAAAAAAABAQIA&#10;AAECAAEIDwAAC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v7+wDj4+QAxsbGAM7OzgD4+PkAAAAA&#10;AAICAgAJCQkAERESABsbGQACAgIA/v7/AOLi4QD09PUA8/PzAPz8/ADs7OwA7u7uABcXFwApKScA&#10;NDQ0AAICAgABAQEAAAAAAAAAAAAAAAAAAAAAAAAAAAAAAAAAAAAAAAAAAAAAAAAAAAAAAAAAAAAA&#10;AAAAAAAAAAAAAAAAAAAAAAAAAAAAAAAAAAAAAAAAAAAAAAAAAAAAAAAAAAAAAAAAAAAAAAAAAAAA&#10;AADr6+wAwsLCAMXFxgD29vcAAAAAAP7+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w8QDc3N0Aq6utAPPz8gACAgIAFRUUAP///wABAQEAAAAAAAAAAAAAAAAAAAAAAAAA&#10;AAAAAAAAAAAAAAAAAAAAAAAAAAAAAAAAAAAAAAAAAAAAAAAAAAAAAAAAAAAAAAUFBQAJCQgADQ0O&#10;AAAA/gANDQsACAgIAAMD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+/QAA/vsA//bpAP/w2wD/+e4A/wQKAAIOIQACChYAAQk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++wD/+fIA/+7VAP7qzQD+9ecAAAUNAP/69AAAECQAAwgSAAABAg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frAP7u1wD3wXEAAfbnAAD78wAAAAAAARIwAAIWMgAIPIgA&#10;AgcOAAAD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LgAP7s0gAB9ugA//z4AAEAAAAAAAAA/vfoAADx2wD+&#10;8d4AAREkAAED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ryAP/37AD++vMAAQAAAAABAAAAAAAAAPr0AAD4&#10;7wD/+fEAAP3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g4AAQgSAAABAwD///0AAQAAAAAA&#10;AAAAAwcA/wYLAAEGDgD/AgQ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MDAB0dHQAeHh8A7OzsANjY2QAAAAAAAAAA&#10;AP7+/gD///4A////AAEBAQAAAAAAAAAAAAAAAAAAAAAAAAAAAAAAAAAAAAAAAAAAAAAAAAAAAAAA&#10;AAAAAAAAAAAAAAAAAAAAAAAAAAAAAAAAAAAAAAAAAAAAAAAAAAAAAAAAAAAAAAAAAAAAAAAAAAAA&#10;AAAAAAAAAAAAAAAGBgYABQUFAFlZWAD9/f0AAAAAAAYGBgABAQEAAAAAAAAAAAAAAAAAAAAAAAAA&#10;AAAAAAAAAgICAA0NDQA5OTkANzc3AP7+/gAFBQUAAwM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ODg4ADa2toA1tbW&#10;AAAAAAD///8AAAAAAAAAAAAAAAAAAwMDADY2NQAmJiUAFx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BQUABQUFAF5eXQD///8A////&#10;AAgI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DR4A//z4AAMdQgD/8d8A//rv&#10;AAECBQAEFC4AAhMtAAIPIQABB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ICAgAfHx4A+fn5AOLi4gD6+vsA&#10;AgICAAgIBwADAwMAAQEBAAAAAAAAAAAAAAAAAAAAAAAAAAAAAAAAAAAAAAAAAAAAAAAAAAAAAAAA&#10;AAAAAAAAAAAAAAAAAAAAAAAAAAAAAAAAAAAAAAAAAAAAAAAAAAAAAAAAAAAAAAAAAAAAAAAAAAAA&#10;AAAAAAAAAAAAAAAAAAAAAAAAAQEBAAMDAwACAgIAAAAAAAEBAQAAAAAAAAAAAAAAAAAAAAAAAAAA&#10;AAAAAAAAAAAAAAAAAAAAAAADAwMAAwMDAP7+/gACA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+/sA9vb2AMrKywDl5eYA&#10;/Pz8AAAAAAAAAAAAAAAAAAAAAAANDQ0AEhIQACsrKwATEx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FBQ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CBIAAg4gAAQYOAD+BQoA&#10;/vXoAAECCAADFDAAARMsAAEKEwABA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SEhIAHBwbABcXFgD0&#10;9PcABgYFAA0NDQAGBgYAAAAAAAAAAAAAAAAAAAAAAAAAAAAAAAAAAAAAAAAAAAAAAAAAAAAAAAAA&#10;AAAAAAAAAAAAAAAAAAAAAAAAAAAAAAAAAAAAAAAAAAAAAAAAAAAAAAAAAAAAAAAAAAAAAAAAAAAA&#10;AAAAAAAAAAAAAAAAAAAAAAAAAAAAAAAAAAEBAQABAQEAAAAAAAAAAAAAAAAAAAAAAAAAAAAAAAAA&#10;AAAAAAAAAAAAAAAAAAAAAAAAAAABAQEAAAAAAAMD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39/cA8PDwAODg4QDx&#10;8fEAAAAAAAAAAAAAAAAAAAAAAAAAAAAQEA8AGRkaABYWFgAKC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Bg0AAwULAAM1dwD9&#10;8uIA//ryAAADCAADDRsAAQcPAAAB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gYFwAP&#10;Dw4A/v7+AO/v7gD9/f0AKioqAAgI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v7+AOXl5gDb&#10;29sA3t7dAP///wAAAAAAAAAAAAAAAAAAAAAABgYGACMjIwAzMzMAERER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IGAAIMGgAA/hUAAAEDAAAECQAAA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AJCQkAJycnAPv7+wAAAP8ACgoKAAMD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5eXlANfX&#10;1wDT09MA/v7/AP///gAAAAAAAAAAAAAAAAADAwMAMDAwACkpKQAgIC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AAAEEAAEG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CAgIAExM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7+/gD8/PwA4+Pk&#10;AOXl5QDl5eUA/v7+AAAAAAAAAAAAAQEBAAUFBQAHBwgAJSUlABoaGQARE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+/v7AAMDAwACAgI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/f3&#10;APLy8gCxsbEA7+/xAPPz9AAAAAAAAAAAAAAAAAAAAAAAFhYVABwcHQBBQT8ABgYGAAMD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z8APv7+wDo6OkADg4OABEREAAD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19fUA&#10;2trbAN3d3QDr6+wA+/v7AAAAAAAAAAAAAAAAAAEBAQAbGxwALi4sACcnJwAHBwcAAgI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+/sA/v7/AP39/QAKCgkAAAAAAAAAAAAAAAAAAAAA&#10;AAAAAAAAAAAAAAAAAAAAAAAAAAAAAAAAAAAAAAAAAAAAAAAAAAAAAAAAAAAAAAAAAAAAAAAAAAAA&#10;AAAAAAAAAAAAAAAA9vb2AO3t7QC3t7gAKCgpADIyMQAQEA8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39/QDs&#10;7OwA4ODhANra2wD39/cAAAAAAAAAAAAAAAAABAQDAAUFBgAgIB4AICAgACEhIAAEB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19fUA+fn6APn5+QAcHBsAAQEBAAEBAQAAAAAA&#10;AAAAAAAAAAAAAAAAAAAAAAAAAAAAAAAAAAAAAAAAAAAAAAAAAAAAAAAAAAAAAAAAAAAAAAAAAAAA&#10;AAAAAAAAAAAAAAAAAAAA+fn5APLy8wDX19gADw8QAPj4KQ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fn5APT0&#10;9ACvr68A4+PkAOfn6AAAAAAAAAAAAAAAAAD///8AFhYWAB0dHQBUVFQADQ0MAAoK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Nzc8A5eXlAOXl4wBycnIABAQEAAMDAwAA&#10;AAAAAAAAAAAAAAAAAAAAAAAAAAAAAAAAAAAAAAAAAAAAAAAAAAAAAAAAAAAAAAAAAAAAAAAAAAAA&#10;AAAAAAAAAAAAAAAAAAAAAAAA/f3+APv7+wD09PQA9/f2APv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7+&#10;/gDc3NwA29vcAN3d3gD19fYAAAAAAAAAAAAGBgYABwcHACkpJwAkJCUAICAfAA8PDgAFBQ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T08wDx8fEA7e3vAPz8/AAC&#10;AgIAAw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v1AP7z5wD5zZIA/+3aAP315gAC&#10;AwgAAA8iAAUhQwAGJ1IAAQkTAAABAgAAAAAAAAAAAAAAAAAAAAAAAAAAAAAAAAAAAAAAAAAAAAAA&#10;AAAAAAAAAAAAAAAAAAAAAAAAAAAAAAAAAAAAAAAAAAAAAAAAAAAAAAAAAAAAAAAAAAAAAAAAAAAA&#10;AAAAAAABDBoAAQsVAP4B/QABAf0AAAABAAD/AQAAAAAA//8BAP8BAAADER8AAxIiAAIJEgAAA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/v7wDh4eEAkJCS&#10;AAoKCQAXFxkAZWViABEREQAJCQ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BAQEAAAAAAAAAAAAAAAAA&#10;AAAAAAAAAAAAAAAAAAAAAAAAAAD///8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7+/sAAAAAAAAAAAAGBgYAAAAAAAAAAAAA&#10;AAAAAAAAAAAAAAAAAAAA////AP///wD8/PwAAgICAAICAgACAgIA////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6+voAAwMDAAMDAwACA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4AAP77AP/05AD+9+kAAP38AAEAAgAA/wAAAP8BAP/8+gAC9uwA/urQAP3r0gABAwQA&#10;AwsW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P/8&#10;+QABAP4A//79AAACBAAAAQMAAQMFAAAAAQAAAAAAAAAAAAAAAAAAAAAAAAAAAAAAAAAAAAAAAAAA&#10;AAAAAAAAAAAAAAAAAAAAAAAAAAAAAAAAAAAAAAAAAAAAAAAAAAAAAAAAAAAAAAAAAAAAAAAAAAAA&#10;AAAAAAAAAAAAAP8AAP/9AAD78gAA+fQAAAD+AAD/AgAAAAEAAAAAAAH//AD9+fIAAfr1AAPx4AD+&#10;DRs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QAEBAMABAQE&#10;AAQEAg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/AD++/cA/efFAP715gD/9OQAAhIqAAIMHQAEEysAAAUKAAABAgAAAAAAAAAAAAAAAAAAAAAAAAAA&#10;AAAAAAAAAAAAAAAAAAAAAAAAAAAAAAAAAAAAAAAAAAAAAAAAAAAAAAAAAAAAAAAAAAAAAAAAAAAA&#10;AAAAAAAAAAAAAAAAAAAAAP8BAgAAAwYAAgsbAAEKFgD+/gMAAf8CAAEAAAAAAAAAAAAAAAEB/wD/&#10;//wA//TqAP727QAA//4AAAACAAA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kJABcXFgBKSkoA&#10;BAQDAAwMDAALCwsABAQ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+&#10;AP726QD86c0A/duoAP/16AD/+/IA/efHAAMQJQD/HEEABB1DAAEHDgAAAAAAAAAAAAAAAAAAAAAA&#10;AAAAAAAAAAAAAAAAAAAAAAAAAAAAAAAAAAAAAAAAAAAAAAAAAAAAAAAAAAAAAAAAAAAAAAAAAAAA&#10;AAAAAAAAAAAAAAAAAAAAAAAAAAAAAQABAQMAAhYzAAT+/AD98+AA/+veAP769wACAP4AAAAAAAAC&#10;AwABAQYAAhIjAAIOHAAAAQI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UFAA0NDQAs&#10;LCwAAQEBAAcHBgAICAgAAwM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wMDAAYGBQAEBAUA&#10;AgIDAAEBAQAAAAAAAAAAAAAAAAAAAAAAAAAAAAAAAAAAAAAAAAABAAEBAQAEBAQABAQEAAQE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9AP/37AD+6s0A/OTAAP/26gABAP0A/wEHAP/05QABBAoAABo6AAAADgAAAAAAAAAAAAAAAAAA&#10;AAAAAAAAAAAAAAAAAAAAAAAAAAAAAAAAAAAAAAAAAAAAAAAAAAAAAAD/AAD//wD//v0AAQEAAAAA&#10;AQAAAQIAAAECAAAAAAAAAAAAAAAAAAEBAQAAAAEAAhAkAP/89gAD7tYA/fb2AAID8AAA+/cA/wD+&#10;AAECBwABCBAAAg8fAAILG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BAQADAwMACYm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wQA&#10;BgYHAAgICAAEBAMAAgICAAAAAAAAAAAAAAAAAAAAAAAAAAAAAAAAAAAAAAABAQAAAQECAAgICAAG&#10;BgYABg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9usA/e7XAP3huAD/+vAAAQD9AAAAAAAB//kA/vDbAPrXoQAFK2EAAQoXAAAAAAAA&#10;AAAAAAAAAAAAAAAAAAAAAAAAAAAAAAAAAAAAAAAAAAAAAAAAAAAAAAAAAAAAAAD/+vUAAPv0AP72&#10;6gAA//0AAAIHAAAIEQADChUAAAIEAAAAAAAAAAAAAAAAAAAAAAABChYAAxs/AAkXNgD+Ld0A/e3a&#10;APziwwAA+ewAAAwbAAQhRAADGDUAAgc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gAp&#10;KSgAIiIhAPf3+AAMDAwACwsKAAAAAAAAAAAAAAAAAAAAAAAAAAAAAAAAAAAAAAAHBwcABgYGAGVl&#10;YgAEBAUABQUFAAIC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P//AAD//wAAAAAAAAAAAAAAAAAAAAAAAAAAAAABAQAAAAAAAAAAAAAA&#10;AAAAAAAAAAAAAAAAAAAAAAAAAAAAAAAAAAAAAAAAAAAAAAAAAAAAAAAAAP/+AP/++wD85cEA/+/a&#10;APzqzgAB/voAAQcQAAAPIgAAIlAAAgsYAAEHDwAAAAAAAAAAAAAAAAAAAAAAAQIDAP8ECAABDR0A&#10;BAcPAAIOHAAA/PcAAQYLAAAMGwACBgwAAQI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BAQAAAAAAAMDAwAGBgUAAAAAAAAAAAAAAAAAAAAAAAAAAAAAAAAAAAAAAAAAAAABAQEAAAAA&#10;AAwMDAACAgIAAQ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IAAQMFAAAECAABAAIA//8BAAEB/wD/AQIAAgMGAAEEDAAAAQIAAAAA&#10;AAAAAAAAAAAAAAAAAAAAAAAAAAAAAAAAAAAAAAAAAAAAAAAAAAAAAAAAAAAAAP/9AP/79wD96cwA&#10;/+rLAP3jwQD//fkAAQkTAAITKgADFDAAAAQIAAMHDwAAAAAAAAAAAAAAAAAAAAAAAAECAAEDBgAB&#10;ChQAAAoUAAIQI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wMAAwMDAAcHBwAAAAAAAAAAAAAAAAAAAAAAAAAAAAAAAAAAAAAAAAAAAAAAAAAAAAAA&#10;AQEBAAoK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CRUAAhQtAAQkUgD69ukAAfTmAP779QAACRAAABIrAAQjUQABCBIA&#10;AAAAAAAAAAAAAAAAAAAAAAAAAAAAAAAAAAAAAAAAAAAAAAAAAAAAAAAAAAAAAAAA//nyAP7u2AD8&#10;2qgA/vHdAAH/+wABAAAA//bpAPz36gADECcAAfrwAAANHAAAAAIAAA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wD/+fAA//LgAPrdsQD+9ugA//nwAAILGgACECIA&#10;Axg4AAMTKwABBAkAAAAAAAAAAAAAAAAAAAAAAAAAAAAAAAAAAAAAAAAAAAAAAAAAAAAAAAAAAAD/&#10;9uoA/OvSAPq/aAD9898AAf/+AAAAAAAAAAAA//8BAAUoXQADHEAABilcAAABBAAA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ABBw8AARMsAAT79QD/9+wA/vjtAAINHgAB&#10;CxgAAhAkAAEECAAAAAAAAAAAAAAAAAAAAAAAAAAAAAAAAAAAAAAAAAAAAAAAAAAAAAAAAAAAAAAA&#10;AAD/AP8AAAD+AP8AAAAA/wEAAAAAAAAAAAD/AAEAAAIBAP///gAA//4AAP//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+/YA/vftAPjAawD+7NIA/vLiAAIC/wD/AggAAAcRAAg3fQACFjMABBc1AAA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DBgACBw8ABCFNAP8QJQD+7NIA/vr1AAIHEAADEicAAxUxAAEMHA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AP8A/wABAP8AAP8AAAABAQAAAQIA&#10;AAAAAAAAAAAAAAAAAAAAAAACAwABBgsABBo7AP4LGQABBQwAAfnwAAEJFAADFjIAAQ8kAAEG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5AP768wD/9+sAAAMHAAEFCwAC&#10;CBMAAAIDAAABAQAAAAAAAAAAAAAAAAAAAAAAAAAAAAD//wAA/v0A/wD+AAAAAQABAgQAAA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+AP/+/AD94roA/vLhAP7x3gAB&#10;BQoAAQkVAAIRKAADGzsAAQUMAAAAAAAAAAAAAAAAAAAAAAAAAAAAAAAAAAABAgAAAAEAAQEBAAA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9AP/99wD958YA/OzUAP7v&#10;2QACBQoAAAwcAAP47wADFi8AAAQKAAABAgAAAAAAAAAAAAAAAAAAAAAAAAEBAAABAQ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brAP7pzAD72acA/vPi&#10;AAEB/wD+AAAA/+/YAP3qywAEGDUAAhQuAAIN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PcA/vTl&#10;AP/++wAAAP8AAAAAAAAAAAAAAf8AAf37AP757wAB+v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wA&#10;APvzAAD//gAAAAEAAAD/AAAAAAAA/v8A/wP/AP/89wD//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DBwAAyVVAAPdrgD++/YA//zyAAAAAAABBQwAAA8jAAQYOAABEC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wYAAAYQAAQiTwD+ECcA/PDaAAEECAACCxoAAhUwAAEJFAABAg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BAABBg0AAxtAAAELGwD/Bg4AAQYNAAINHgADGTgAAQcRAAEC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ACAwQAABo5AAMaOQAFKl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NRbK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8" o:spid="_x0000_s1027" type="#_x0000_t75" alt="screenwest footer template" style="position:absolute;top:857;width:37433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">
                <v:imagedata r:id="rId3" o:title="screenwest footer template" croptop="7898f" cropright="32743f"/>
              </v:shape>
              <v:shape id="Picture 352" o:spid="_x0000_s1028" type="#_x0000_t75" style="position:absolute;left:8763;width:55797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">
                <v:imagedata r:id="rId4" o:title=""/>
              </v:shape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F05B7" w14:textId="77777777" w:rsidR="00CF446C" w:rsidRDefault="00CF446C" w:rsidP="00F07393">
      <w:pPr>
        <w:spacing w:after="0" w:line="240" w:lineRule="auto"/>
      </w:pPr>
      <w:r>
        <w:separator/>
      </w:r>
    </w:p>
  </w:footnote>
  <w:footnote w:type="continuationSeparator" w:id="0">
    <w:p w14:paraId="4EEC5D93" w14:textId="77777777" w:rsidR="00CF446C" w:rsidRDefault="00CF446C" w:rsidP="00F07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4EFC1" w14:textId="77777777" w:rsidR="006471E1" w:rsidRDefault="00F07393" w:rsidP="00706956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6B5F10AF" wp14:editId="390FFF37">
          <wp:simplePos x="0" y="0"/>
          <wp:positionH relativeFrom="page">
            <wp:align>left</wp:align>
          </wp:positionH>
          <wp:positionV relativeFrom="paragraph">
            <wp:posOffset>-628650</wp:posOffset>
          </wp:positionV>
          <wp:extent cx="7560310" cy="2066290"/>
          <wp:effectExtent l="0" t="0" r="0" b="0"/>
          <wp:wrapSquare wrapText="bothSides"/>
          <wp:docPr id="347" name="Picture 347" descr="Links/Background_Cle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inks/Background_Clea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675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06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83B16"/>
    <w:multiLevelType w:val="hybridMultilevel"/>
    <w:tmpl w:val="9C6EB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0E9DB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C33D9"/>
    <w:multiLevelType w:val="hybridMultilevel"/>
    <w:tmpl w:val="DFF8B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6036F"/>
    <w:multiLevelType w:val="hybridMultilevel"/>
    <w:tmpl w:val="EE281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46C"/>
    <w:rsid w:val="0000532F"/>
    <w:rsid w:val="000A0CCC"/>
    <w:rsid w:val="000C4013"/>
    <w:rsid w:val="000D7BBD"/>
    <w:rsid w:val="001513CB"/>
    <w:rsid w:val="00176316"/>
    <w:rsid w:val="001814A3"/>
    <w:rsid w:val="00190779"/>
    <w:rsid w:val="0019597B"/>
    <w:rsid w:val="001B790B"/>
    <w:rsid w:val="001D7AB8"/>
    <w:rsid w:val="001E1081"/>
    <w:rsid w:val="001F1496"/>
    <w:rsid w:val="00200195"/>
    <w:rsid w:val="002361EE"/>
    <w:rsid w:val="0026390D"/>
    <w:rsid w:val="002817A8"/>
    <w:rsid w:val="002A2059"/>
    <w:rsid w:val="00335945"/>
    <w:rsid w:val="00362379"/>
    <w:rsid w:val="00376FC7"/>
    <w:rsid w:val="00403FEF"/>
    <w:rsid w:val="004474CE"/>
    <w:rsid w:val="00465B83"/>
    <w:rsid w:val="00497BB5"/>
    <w:rsid w:val="004D2027"/>
    <w:rsid w:val="004E7D0F"/>
    <w:rsid w:val="00536DCC"/>
    <w:rsid w:val="005463B6"/>
    <w:rsid w:val="00626680"/>
    <w:rsid w:val="00643248"/>
    <w:rsid w:val="006471E1"/>
    <w:rsid w:val="006677C2"/>
    <w:rsid w:val="006A2FC1"/>
    <w:rsid w:val="006A3AFD"/>
    <w:rsid w:val="006B223A"/>
    <w:rsid w:val="006C431E"/>
    <w:rsid w:val="006D21E4"/>
    <w:rsid w:val="00703C20"/>
    <w:rsid w:val="00705798"/>
    <w:rsid w:val="00706956"/>
    <w:rsid w:val="007300B0"/>
    <w:rsid w:val="007A5115"/>
    <w:rsid w:val="007E1ABF"/>
    <w:rsid w:val="008D41A6"/>
    <w:rsid w:val="009A7FB3"/>
    <w:rsid w:val="009B1A78"/>
    <w:rsid w:val="00A24460"/>
    <w:rsid w:val="00A87BFB"/>
    <w:rsid w:val="00AC77E0"/>
    <w:rsid w:val="00B21FE6"/>
    <w:rsid w:val="00C70083"/>
    <w:rsid w:val="00CF446C"/>
    <w:rsid w:val="00D11F89"/>
    <w:rsid w:val="00D540AC"/>
    <w:rsid w:val="00D87A80"/>
    <w:rsid w:val="00E50D91"/>
    <w:rsid w:val="00EA0123"/>
    <w:rsid w:val="00EB1ED5"/>
    <w:rsid w:val="00EF1E3D"/>
    <w:rsid w:val="00F0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F53AA9"/>
  <w15:chartTrackingRefBased/>
  <w15:docId w15:val="{1C628D3A-0814-4DB7-B03A-5EF8E372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13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13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13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7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393"/>
  </w:style>
  <w:style w:type="paragraph" w:styleId="Footer">
    <w:name w:val="footer"/>
    <w:basedOn w:val="Normal"/>
    <w:link w:val="FooterChar"/>
    <w:uiPriority w:val="99"/>
    <w:unhideWhenUsed/>
    <w:rsid w:val="00F07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393"/>
  </w:style>
  <w:style w:type="paragraph" w:customStyle="1" w:styleId="BodyCopy1">
    <w:name w:val="Body Copy 1"/>
    <w:basedOn w:val="Normal"/>
    <w:qFormat/>
    <w:rsid w:val="00F07393"/>
    <w:pPr>
      <w:shd w:val="clear" w:color="auto" w:fill="FFFFFF"/>
      <w:spacing w:line="276" w:lineRule="auto"/>
    </w:pPr>
    <w:rPr>
      <w:rFonts w:cs="Arial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513CB"/>
    <w:rPr>
      <w:rFonts w:asciiTheme="majorHAnsi" w:eastAsiaTheme="majorEastAsia" w:hAnsiTheme="majorHAnsi" w:cstheme="majorBidi"/>
      <w:b/>
      <w:cap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513CB"/>
    <w:rPr>
      <w:rFonts w:asciiTheme="majorHAnsi" w:eastAsiaTheme="majorEastAsia" w:hAnsiTheme="majorHAnsi" w:cstheme="majorBidi"/>
      <w:b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513CB"/>
    <w:rPr>
      <w:rFonts w:asciiTheme="majorHAnsi" w:eastAsiaTheme="majorEastAsia" w:hAnsiTheme="majorHAnsi" w:cstheme="majorBidi"/>
      <w:i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D21E4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D21E4"/>
  </w:style>
  <w:style w:type="table" w:styleId="TableGrid">
    <w:name w:val="Table Grid"/>
    <w:basedOn w:val="TableNormal"/>
    <w:uiPriority w:val="59"/>
    <w:rsid w:val="00AC77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AC77E0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C77E0"/>
    <w:pPr>
      <w:tabs>
        <w:tab w:val="left" w:pos="3700"/>
        <w:tab w:val="left" w:pos="3960"/>
      </w:tabs>
      <w:spacing w:after="0" w:line="240" w:lineRule="auto"/>
      <w:ind w:left="1460" w:right="-236" w:hanging="1460"/>
      <w:jc w:val="center"/>
    </w:pPr>
    <w:rPr>
      <w:rFonts w:ascii="Times" w:eastAsia="Times New Roman" w:hAnsi="Times" w:cs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AC77E0"/>
    <w:rPr>
      <w:rFonts w:ascii="Times" w:eastAsia="Times New Roman" w:hAnsi="Times" w:cs="Times New Roman"/>
      <w:b/>
      <w:szCs w:val="20"/>
    </w:rPr>
  </w:style>
  <w:style w:type="paragraph" w:customStyle="1" w:styleId="Default">
    <w:name w:val="Default"/>
    <w:rsid w:val="00AC77E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1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W-FPS-01\Common\1.%20Policy%20&amp;%20procedures\Templates\Corporate%20-%20Letterhead,%20Report,%20File%20Note,%20Memo,%20Meeting%20Action%20List\180104%20SW%20Letterhead%20Template_v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C41C8-06B0-4697-A7DF-9AEB8644A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180104 SW Letterhead Template_v5</Template>
  <TotalTime>2</TotalTime>
  <Pages>3</Pages>
  <Words>526</Words>
  <Characters>3104</Characters>
  <Application>Microsoft Office Word</Application>
  <DocSecurity>0</DocSecurity>
  <Lines>88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Simmons</dc:creator>
  <cp:keywords/>
  <dc:description/>
  <cp:lastModifiedBy>Gillian Stephenson</cp:lastModifiedBy>
  <cp:revision>3</cp:revision>
  <dcterms:created xsi:type="dcterms:W3CDTF">2018-05-14T09:09:00Z</dcterms:created>
  <dcterms:modified xsi:type="dcterms:W3CDTF">2018-05-14T09:33:00Z</dcterms:modified>
</cp:coreProperties>
</file>